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7D7A6" w14:textId="77777777" w:rsidR="00665DA5" w:rsidRDefault="00C4346B" w:rsidP="004863C9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30033">
        <w:tab/>
      </w:r>
    </w:p>
    <w:p w14:paraId="1ED95D7D" w14:textId="6FD3985A" w:rsidR="00391720" w:rsidRPr="00391720" w:rsidRDefault="00391720" w:rsidP="00391720">
      <w:pPr>
        <w:ind w:left="12" w:firstLine="708"/>
        <w:jc w:val="center"/>
        <w:rPr>
          <w:b/>
          <w:sz w:val="36"/>
          <w:szCs w:val="36"/>
        </w:rPr>
      </w:pPr>
      <w:r w:rsidRPr="00391720">
        <w:rPr>
          <w:b/>
          <w:sz w:val="36"/>
          <w:szCs w:val="36"/>
        </w:rPr>
        <w:t>ELEZIONI CONSIGLIO DI CIRCOLO</w:t>
      </w:r>
    </w:p>
    <w:p w14:paraId="13E447A0" w14:textId="3A9235A0" w:rsidR="00391720" w:rsidRDefault="00391720" w:rsidP="00391720">
      <w:pPr>
        <w:pStyle w:val="Paragrafoelenco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="001A5D0C">
        <w:rPr>
          <w:b/>
          <w:sz w:val="36"/>
          <w:szCs w:val="36"/>
        </w:rPr>
        <w:t>30</w:t>
      </w:r>
      <w:r>
        <w:rPr>
          <w:b/>
          <w:sz w:val="36"/>
          <w:szCs w:val="36"/>
        </w:rPr>
        <w:t xml:space="preserve">  novembre 202</w:t>
      </w:r>
      <w:r w:rsidR="001A5D0C">
        <w:rPr>
          <w:b/>
          <w:sz w:val="36"/>
          <w:szCs w:val="36"/>
        </w:rPr>
        <w:t xml:space="preserve">5  </w:t>
      </w:r>
      <w:bookmarkStart w:id="0" w:name="_GoBack"/>
      <w:bookmarkEnd w:id="0"/>
      <w:r w:rsidR="001A5D0C">
        <w:rPr>
          <w:b/>
          <w:sz w:val="36"/>
          <w:szCs w:val="36"/>
        </w:rPr>
        <w:t xml:space="preserve">  1 dicembre 2025</w:t>
      </w:r>
    </w:p>
    <w:p w14:paraId="379C75FB" w14:textId="6A57E4F1" w:rsidR="00391720" w:rsidRDefault="00391720" w:rsidP="00391720">
      <w:pPr>
        <w:pStyle w:val="Paragrafoelenco"/>
        <w:rPr>
          <w:b/>
          <w:sz w:val="36"/>
          <w:szCs w:val="36"/>
        </w:rPr>
      </w:pPr>
      <w:r w:rsidRPr="009D0B57">
        <w:rPr>
          <w:b/>
          <w:sz w:val="36"/>
          <w:szCs w:val="36"/>
        </w:rPr>
        <w:t>DICHIARAZIONE DI ACCETTAZIONE DI CANDIDATURA</w:t>
      </w:r>
    </w:p>
    <w:p w14:paraId="48F6D701" w14:textId="77777777" w:rsidR="00C760F9" w:rsidRPr="009D0B57" w:rsidRDefault="00C760F9" w:rsidP="00391720">
      <w:pPr>
        <w:pStyle w:val="Paragrafoelenco"/>
        <w:rPr>
          <w:b/>
          <w:sz w:val="36"/>
          <w:szCs w:val="36"/>
        </w:rPr>
      </w:pPr>
    </w:p>
    <w:p w14:paraId="0866E226" w14:textId="4CE417B8" w:rsidR="00391720" w:rsidRDefault="00391720" w:rsidP="00391720">
      <w:pPr>
        <w:pStyle w:val="Paragrafoelenco"/>
      </w:pPr>
      <w:r>
        <w:t xml:space="preserve"> _l_ </w:t>
      </w:r>
      <w:proofErr w:type="spellStart"/>
      <w:r>
        <w:t>sottoscritt</w:t>
      </w:r>
      <w:proofErr w:type="spellEnd"/>
      <w:r>
        <w:t xml:space="preserve"> </w:t>
      </w:r>
      <w:proofErr w:type="gramStart"/>
      <w:r>
        <w:t>_  _</w:t>
      </w:r>
      <w:proofErr w:type="gramEnd"/>
      <w:r>
        <w:t>______________________________________________________________</w:t>
      </w:r>
      <w:r w:rsidR="00C760F9">
        <w:t>_____________</w:t>
      </w:r>
      <w:r w:rsidR="00685961">
        <w:t>_</w:t>
      </w:r>
      <w:r w:rsidR="00C760F9">
        <w:t>_,</w:t>
      </w:r>
    </w:p>
    <w:p w14:paraId="1E818855" w14:textId="77777777" w:rsidR="00C760F9" w:rsidRDefault="00C760F9" w:rsidP="00391720">
      <w:pPr>
        <w:pStyle w:val="Paragrafoelenco"/>
      </w:pPr>
    </w:p>
    <w:p w14:paraId="6DFE759D" w14:textId="08CD73E7" w:rsidR="00391720" w:rsidRDefault="00391720" w:rsidP="00391720">
      <w:pPr>
        <w:pStyle w:val="Paragrafoelenco"/>
      </w:pPr>
      <w:r>
        <w:t xml:space="preserve">nato/a      </w:t>
      </w:r>
      <w:proofErr w:type="spellStart"/>
      <w:r>
        <w:t>a</w:t>
      </w:r>
      <w:proofErr w:type="spellEnd"/>
      <w:r>
        <w:t xml:space="preserve"> _______________________________il __________________________________</w:t>
      </w:r>
      <w:r w:rsidR="00C760F9">
        <w:t>_______________</w:t>
      </w:r>
      <w:r>
        <w:t>_</w:t>
      </w:r>
      <w:r w:rsidR="00685961">
        <w:t>_</w:t>
      </w:r>
      <w:r>
        <w:t>,</w:t>
      </w:r>
    </w:p>
    <w:p w14:paraId="55F2EF83" w14:textId="298AC490" w:rsidR="00391720" w:rsidRDefault="00391720" w:rsidP="00391720">
      <w:pPr>
        <w:pStyle w:val="Paragrafoelenco"/>
      </w:pPr>
      <w:r>
        <w:t>in possesso del diritto di elettorato attivo e passivo per</w:t>
      </w:r>
      <w:r w:rsidR="002529CE">
        <w:t xml:space="preserve"> </w:t>
      </w:r>
      <w:r>
        <w:t>l</w:t>
      </w:r>
      <w:r w:rsidR="003E1779">
        <w:t>a</w:t>
      </w:r>
      <w:r w:rsidR="002529CE">
        <w:t xml:space="preserve"> </w:t>
      </w:r>
      <w:r>
        <w:t>Componente_______________</w:t>
      </w:r>
      <w:r w:rsidR="003E1779">
        <w:t>__</w:t>
      </w:r>
    </w:p>
    <w:p w14:paraId="63DB4895" w14:textId="4EE380B5" w:rsidR="00391720" w:rsidRDefault="00391720" w:rsidP="00391720">
      <w:pPr>
        <w:pStyle w:val="Paragrafoelenco"/>
      </w:pPr>
      <w:r>
        <w:t xml:space="preserve">e compreso negli elenchi degli Elettori presso la </w:t>
      </w:r>
      <w:proofErr w:type="gramStart"/>
      <w:r>
        <w:t>scuola  _</w:t>
      </w:r>
      <w:proofErr w:type="gramEnd"/>
      <w:r>
        <w:t>_______________________________</w:t>
      </w:r>
      <w:r w:rsidR="00685961">
        <w:t>__</w:t>
      </w:r>
      <w:r>
        <w:t>,</w:t>
      </w:r>
    </w:p>
    <w:p w14:paraId="6E7C6DB8" w14:textId="77777777" w:rsidR="00391720" w:rsidRDefault="00391720" w:rsidP="00391720">
      <w:pPr>
        <w:pStyle w:val="Paragrafoelenco"/>
        <w:pBdr>
          <w:bottom w:val="single" w:sz="12" w:space="1" w:color="auto"/>
        </w:pBdr>
      </w:pPr>
      <w:r>
        <w:t xml:space="preserve">in relazione alla presentazione della Lista di Candidati contraddistinta dal </w:t>
      </w:r>
      <w:proofErr w:type="gramStart"/>
      <w:r>
        <w:t>MOTTO:</w:t>
      </w:r>
      <w:r>
        <w:softHyphen/>
      </w:r>
      <w:proofErr w:type="gramEnd"/>
      <w:r>
        <w:softHyphen/>
      </w:r>
    </w:p>
    <w:p w14:paraId="368A13C5" w14:textId="77777777" w:rsidR="00391720" w:rsidRDefault="00391720" w:rsidP="00391720">
      <w:pPr>
        <w:pStyle w:val="Paragrafoelenco"/>
        <w:pBdr>
          <w:bottom w:val="single" w:sz="12" w:space="1" w:color="auto"/>
        </w:pBdr>
      </w:pPr>
    </w:p>
    <w:p w14:paraId="6A254401" w14:textId="77777777" w:rsidR="00391720" w:rsidRDefault="00391720" w:rsidP="00391720">
      <w:pPr>
        <w:pStyle w:val="Paragrafoelenco"/>
      </w:pPr>
      <w:r>
        <w:t>concorrente alle elezioni del Consiglio di Circolo per la Componente di cui sopra,</w:t>
      </w:r>
    </w:p>
    <w:p w14:paraId="32AED998" w14:textId="77777777" w:rsidR="00391720" w:rsidRDefault="00391720" w:rsidP="00391720">
      <w:pPr>
        <w:pStyle w:val="Paragrafoelenco"/>
      </w:pPr>
    </w:p>
    <w:p w14:paraId="78DE6007" w14:textId="77777777" w:rsidR="00391720" w:rsidRDefault="00391720" w:rsidP="00391720">
      <w:pPr>
        <w:pStyle w:val="Paragrafoelenc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dichiara</w:t>
      </w:r>
    </w:p>
    <w:p w14:paraId="0616D526" w14:textId="5FB1BE0B" w:rsidR="00391720" w:rsidRDefault="00391720" w:rsidP="00391720">
      <w:pPr>
        <w:pStyle w:val="Paragrafoelenco"/>
      </w:pPr>
      <w:r>
        <w:t xml:space="preserve">di accettare la propria candidatura nella lista stessa e di impegnarsi a non far parte di altre liste della stessa componente per lo stesso Consiglio </w:t>
      </w:r>
      <w:r w:rsidR="002529CE">
        <w:t>di Circolo.</w:t>
      </w:r>
    </w:p>
    <w:p w14:paraId="34FBB5CC" w14:textId="77777777" w:rsidR="00391720" w:rsidRDefault="00391720" w:rsidP="00391720">
      <w:pPr>
        <w:pStyle w:val="Paragrafoelenco"/>
      </w:pPr>
    </w:p>
    <w:p w14:paraId="641B6375" w14:textId="7BA51680" w:rsidR="00391720" w:rsidRDefault="00391720" w:rsidP="00C760F9">
      <w:pPr>
        <w:pStyle w:val="Paragrafoelenco"/>
      </w:pPr>
      <w:r>
        <w:t>__________________</w:t>
      </w:r>
      <w:proofErr w:type="gramStart"/>
      <w:r>
        <w:t>_,li</w:t>
      </w:r>
      <w:proofErr w:type="gramEnd"/>
      <w:r>
        <w:t xml:space="preserve"> _____________________</w:t>
      </w:r>
    </w:p>
    <w:p w14:paraId="09C36E67" w14:textId="77777777" w:rsidR="00391720" w:rsidRDefault="00391720" w:rsidP="00391720">
      <w:pPr>
        <w:pStyle w:val="Paragrafoelenc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296F124D" w14:textId="77777777" w:rsidR="00391720" w:rsidRDefault="00391720" w:rsidP="00391720">
      <w:pPr>
        <w:pStyle w:val="Paragrafoelenc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(firma dell’interessato)</w:t>
      </w:r>
    </w:p>
    <w:p w14:paraId="251DE63F" w14:textId="77777777" w:rsidR="00391720" w:rsidRDefault="00391720" w:rsidP="00391720">
      <w:pPr>
        <w:pStyle w:val="Paragrafoelenc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AUTENTI</w:t>
      </w:r>
      <w:r w:rsidRPr="00A7291E">
        <w:rPr>
          <w:b/>
          <w:sz w:val="32"/>
          <w:szCs w:val="32"/>
        </w:rPr>
        <w:t>CAZIONE DELLA FIRMA</w:t>
      </w:r>
    </w:p>
    <w:p w14:paraId="0716C34D" w14:textId="06E71D4C" w:rsidR="00391720" w:rsidRDefault="00391720" w:rsidP="00391720">
      <w:pPr>
        <w:ind w:left="708"/>
      </w:pPr>
      <w:r>
        <w:t>La sottoscritt</w:t>
      </w:r>
      <w:r w:rsidR="00E46DDA">
        <w:t>a</w:t>
      </w:r>
      <w:r>
        <w:t xml:space="preserve"> Luigina Dongiovanni, in qualità di Dirigente Scolastico della Direzione Didattica Terzo Circolo Gubbio</w:t>
      </w:r>
      <w:r w:rsidR="009B3FEF">
        <w:t>,</w:t>
      </w:r>
    </w:p>
    <w:p w14:paraId="0F4F0E3C" w14:textId="77777777" w:rsidR="00391720" w:rsidRPr="00A7291E" w:rsidRDefault="00391720" w:rsidP="00391720">
      <w:pPr>
        <w:pStyle w:val="Paragrafoelenco"/>
        <w:rPr>
          <w:b/>
        </w:rPr>
      </w:pPr>
    </w:p>
    <w:p w14:paraId="66E1BC2E" w14:textId="77777777" w:rsidR="00391720" w:rsidRDefault="00391720" w:rsidP="00391720">
      <w:pPr>
        <w:pStyle w:val="Paragrafoelenc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autentica</w:t>
      </w:r>
    </w:p>
    <w:p w14:paraId="7CFD2D3D" w14:textId="77777777" w:rsidR="00391720" w:rsidRDefault="00391720" w:rsidP="00391720">
      <w:pPr>
        <w:pStyle w:val="Paragrafoelenco"/>
      </w:pPr>
      <w:r>
        <w:t>la firma sopra apposta, previo accertamento dell’identità personale dell’interessato, fornito dal seguente documento di riconoscimento:</w:t>
      </w:r>
      <w:r w:rsidRPr="00BD7144">
        <w:t xml:space="preserve">     </w:t>
      </w:r>
    </w:p>
    <w:p w14:paraId="17BD7905" w14:textId="40A318F4" w:rsidR="00391720" w:rsidRDefault="00391720" w:rsidP="00391720">
      <w:pPr>
        <w:pStyle w:val="Paragrafoelenco"/>
      </w:pPr>
    </w:p>
    <w:p w14:paraId="7F87FD87" w14:textId="77777777" w:rsidR="00C760F9" w:rsidRDefault="00C760F9" w:rsidP="00391720">
      <w:pPr>
        <w:pStyle w:val="Paragrafoelenco"/>
      </w:pPr>
    </w:p>
    <w:p w14:paraId="5AD87208" w14:textId="1F163315" w:rsidR="00391720" w:rsidRDefault="00391720" w:rsidP="00391720">
      <w:pPr>
        <w:pStyle w:val="Paragrafoelenco"/>
        <w:pBdr>
          <w:top w:val="single" w:sz="12" w:space="1" w:color="auto"/>
          <w:bottom w:val="single" w:sz="12" w:space="1" w:color="auto"/>
        </w:pBdr>
      </w:pPr>
    </w:p>
    <w:p w14:paraId="31B27D07" w14:textId="77777777" w:rsidR="00C760F9" w:rsidRDefault="00C760F9" w:rsidP="00391720">
      <w:pPr>
        <w:pStyle w:val="Paragrafoelenco"/>
        <w:pBdr>
          <w:top w:val="single" w:sz="12" w:space="1" w:color="auto"/>
          <w:bottom w:val="single" w:sz="12" w:space="1" w:color="auto"/>
        </w:pBdr>
      </w:pPr>
    </w:p>
    <w:p w14:paraId="3574948C" w14:textId="77777777" w:rsidR="00391720" w:rsidRDefault="00391720" w:rsidP="00391720">
      <w:pPr>
        <w:pStyle w:val="Paragrafoelenco"/>
        <w:pBdr>
          <w:bottom w:val="single" w:sz="12" w:space="19" w:color="auto"/>
        </w:pBdr>
      </w:pPr>
    </w:p>
    <w:p w14:paraId="7D129A0C" w14:textId="5FED9468" w:rsidR="00391720" w:rsidRDefault="00391720" w:rsidP="00391720">
      <w:pPr>
        <w:spacing w:after="0"/>
        <w:ind w:firstLine="708"/>
      </w:pPr>
      <w:proofErr w:type="gramStart"/>
      <w:r>
        <w:t>Gubbio,_</w:t>
      </w:r>
      <w:proofErr w:type="gramEnd"/>
      <w:r>
        <w:t>______________</w:t>
      </w:r>
      <w:r>
        <w:tab/>
      </w:r>
      <w:r>
        <w:tab/>
      </w:r>
      <w:r>
        <w:tab/>
        <w:t xml:space="preserve">    </w:t>
      </w:r>
      <w:r>
        <w:tab/>
      </w:r>
      <w:r>
        <w:tab/>
        <w:t xml:space="preserve">   IL DIRIGENTE SCOLASTICO</w:t>
      </w:r>
    </w:p>
    <w:p w14:paraId="4DACB7BE" w14:textId="77777777" w:rsidR="00391720" w:rsidRDefault="00391720" w:rsidP="00391720">
      <w:pPr>
        <w:spacing w:after="0"/>
        <w:jc w:val="center"/>
      </w:pPr>
      <w:r>
        <w:t xml:space="preserve">                                                                                              Prof.ssa Luigina Dongiovanni</w:t>
      </w:r>
    </w:p>
    <w:p w14:paraId="02954234" w14:textId="1ED2A2E1" w:rsidR="00181946" w:rsidRPr="00391720" w:rsidRDefault="00391720" w:rsidP="00511C9E">
      <w:pPr>
        <w:spacing w:after="0"/>
        <w:jc w:val="center"/>
        <w:rPr>
          <w:sz w:val="16"/>
          <w:szCs w:val="16"/>
        </w:rPr>
      </w:pPr>
      <w:r>
        <w:rPr>
          <w:i/>
          <w:sz w:val="16"/>
          <w:szCs w:val="16"/>
        </w:rPr>
        <w:t xml:space="preserve">                                                                                                                                      </w:t>
      </w:r>
      <w:r>
        <w:rPr>
          <w:i/>
          <w:sz w:val="16"/>
          <w:szCs w:val="16"/>
        </w:rPr>
        <w:tab/>
        <w:t xml:space="preserve">        </w:t>
      </w:r>
    </w:p>
    <w:sectPr w:rsidR="00181946" w:rsidRPr="00391720" w:rsidSect="00806965">
      <w:headerReference w:type="default" r:id="rId8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3D927" w14:textId="77777777" w:rsidR="003313A8" w:rsidRDefault="003313A8" w:rsidP="00806965">
      <w:pPr>
        <w:spacing w:after="0"/>
      </w:pPr>
      <w:r>
        <w:separator/>
      </w:r>
    </w:p>
  </w:endnote>
  <w:endnote w:type="continuationSeparator" w:id="0">
    <w:p w14:paraId="44E5DC8E" w14:textId="77777777" w:rsidR="003313A8" w:rsidRDefault="003313A8" w:rsidP="0080696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E1BB1" w14:textId="77777777" w:rsidR="003313A8" w:rsidRDefault="003313A8" w:rsidP="00806965">
      <w:pPr>
        <w:spacing w:after="0"/>
      </w:pPr>
      <w:r>
        <w:separator/>
      </w:r>
    </w:p>
  </w:footnote>
  <w:footnote w:type="continuationSeparator" w:id="0">
    <w:p w14:paraId="7B92E73C" w14:textId="77777777" w:rsidR="003313A8" w:rsidRDefault="003313A8" w:rsidP="0080696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7BEF2" w14:textId="77777777" w:rsidR="00B51EFD" w:rsidRDefault="00B51EFD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2C81BC03" wp14:editId="08167EC8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620A8144" wp14:editId="480DF9E6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14:paraId="31751777" w14:textId="77777777" w:rsidR="00B51EFD" w:rsidRDefault="00B51EF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5B38D17B" wp14:editId="2DC94F39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41209FE" w14:textId="77777777" w:rsidR="00B51EFD" w:rsidRDefault="00B51EFD">
    <w:pPr>
      <w:pStyle w:val="Intestazione"/>
    </w:pPr>
  </w:p>
  <w:p w14:paraId="73164656" w14:textId="77777777" w:rsidR="00B51EFD" w:rsidRDefault="00B51EFD">
    <w:pPr>
      <w:pStyle w:val="Intestazione"/>
    </w:pPr>
  </w:p>
  <w:p w14:paraId="38955531" w14:textId="77777777" w:rsidR="00B51EFD" w:rsidRPr="00E65A2B" w:rsidRDefault="00B51EFD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14:paraId="53F20DB2" w14:textId="77777777" w:rsidR="00B51EFD" w:rsidRPr="00806965" w:rsidRDefault="00B51EFD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Via </w:t>
    </w:r>
    <w:proofErr w:type="gramStart"/>
    <w:r>
      <w:rPr>
        <w:rFonts w:ascii="Arial" w:hAnsi="Arial" w:cs="Arial"/>
        <w:sz w:val="16"/>
        <w:szCs w:val="16"/>
      </w:rPr>
      <w:t xml:space="preserve">Rousseau </w:t>
    </w:r>
    <w:r w:rsidRPr="00806965">
      <w:rPr>
        <w:rFonts w:ascii="Arial" w:hAnsi="Arial" w:cs="Arial"/>
        <w:sz w:val="16"/>
        <w:szCs w:val="16"/>
      </w:rPr>
      <w:t xml:space="preserve"> 06024</w:t>
    </w:r>
    <w:proofErr w:type="gramEnd"/>
    <w:r w:rsidRPr="00806965">
      <w:rPr>
        <w:rFonts w:ascii="Arial" w:hAnsi="Arial" w:cs="Arial"/>
        <w:sz w:val="16"/>
        <w:szCs w:val="16"/>
      </w:rPr>
      <w:t xml:space="preserve"> Gub</w:t>
    </w:r>
    <w:r>
      <w:rPr>
        <w:rFonts w:ascii="Arial" w:hAnsi="Arial" w:cs="Arial"/>
        <w:sz w:val="16"/>
        <w:szCs w:val="16"/>
      </w:rPr>
      <w:t>b</w:t>
    </w:r>
    <w:r w:rsidRPr="00806965">
      <w:rPr>
        <w:rFonts w:ascii="Arial" w:hAnsi="Arial" w:cs="Arial"/>
        <w:sz w:val="16"/>
        <w:szCs w:val="16"/>
      </w:rPr>
      <w:t>io (PG)</w:t>
    </w:r>
  </w:p>
  <w:p w14:paraId="080437CA" w14:textId="77777777" w:rsidR="00B51EFD" w:rsidRPr="00806965" w:rsidRDefault="00B51EFD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>
      <w:rPr>
        <w:rFonts w:ascii="Arial" w:hAnsi="Arial" w:cs="Arial"/>
        <w:sz w:val="16"/>
        <w:szCs w:val="16"/>
      </w:rPr>
      <w:t xml:space="preserve">el. 075/9272158 – 075/9223189 </w:t>
    </w:r>
    <w:r w:rsidRPr="00373108">
      <w:rPr>
        <w:rFonts w:ascii="Arial" w:hAnsi="Arial" w:cs="Arial"/>
        <w:sz w:val="16"/>
        <w:szCs w:val="16"/>
      </w:rPr>
      <w:t>http:</w:t>
    </w:r>
    <w:r>
      <w:rPr>
        <w:rFonts w:ascii="Arial" w:hAnsi="Arial" w:cs="Arial"/>
        <w:sz w:val="16"/>
        <w:szCs w:val="16"/>
      </w:rPr>
      <w:t>//www.terzocircologubbio.edu.it</w:t>
    </w:r>
  </w:p>
  <w:p w14:paraId="24DCF6DC" w14:textId="77777777" w:rsidR="00B51EFD" w:rsidRPr="00806965" w:rsidRDefault="00B51EFD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e-mail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14:paraId="4BF70B6C" w14:textId="77777777" w:rsidR="00B51EFD" w:rsidRPr="00806965" w:rsidRDefault="00B51EFD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14:paraId="5F7DFC3C" w14:textId="77777777" w:rsidR="00B51EFD" w:rsidRDefault="00B51EFD" w:rsidP="0080696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E6F03"/>
    <w:multiLevelType w:val="hybridMultilevel"/>
    <w:tmpl w:val="23247D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C7115"/>
    <w:multiLevelType w:val="multilevel"/>
    <w:tmpl w:val="765AB610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76E0CDE"/>
    <w:multiLevelType w:val="hybridMultilevel"/>
    <w:tmpl w:val="B8EA6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63746"/>
    <w:multiLevelType w:val="hybridMultilevel"/>
    <w:tmpl w:val="622CBD58"/>
    <w:lvl w:ilvl="0" w:tplc="0410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640" w:hanging="360"/>
      </w:pPr>
      <w:rPr>
        <w:rFonts w:ascii="Wingdings" w:hAnsi="Wingdings" w:hint="default"/>
      </w:rPr>
    </w:lvl>
  </w:abstractNum>
  <w:abstractNum w:abstractNumId="4" w15:restartNumberingAfterBreak="0">
    <w:nsid w:val="6C8B66B3"/>
    <w:multiLevelType w:val="hybridMultilevel"/>
    <w:tmpl w:val="363C12AA"/>
    <w:lvl w:ilvl="0" w:tplc="0410000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2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0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728" w:hanging="360"/>
      </w:pPr>
      <w:rPr>
        <w:rFonts w:ascii="Wingdings" w:hAnsi="Wingdings" w:hint="default"/>
      </w:rPr>
    </w:lvl>
  </w:abstractNum>
  <w:abstractNum w:abstractNumId="5" w15:restartNumberingAfterBreak="0">
    <w:nsid w:val="7CBE4A0F"/>
    <w:multiLevelType w:val="hybridMultilevel"/>
    <w:tmpl w:val="02CA7480"/>
    <w:lvl w:ilvl="0" w:tplc="0410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9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C5"/>
    <w:rsid w:val="00013F07"/>
    <w:rsid w:val="000365E6"/>
    <w:rsid w:val="00072AC5"/>
    <w:rsid w:val="00080497"/>
    <w:rsid w:val="000903BF"/>
    <w:rsid w:val="000B60FB"/>
    <w:rsid w:val="000C7A09"/>
    <w:rsid w:val="000C7C79"/>
    <w:rsid w:val="000D02ED"/>
    <w:rsid w:val="000F1B74"/>
    <w:rsid w:val="001101D3"/>
    <w:rsid w:val="0013295B"/>
    <w:rsid w:val="001461B0"/>
    <w:rsid w:val="001626AB"/>
    <w:rsid w:val="00170820"/>
    <w:rsid w:val="00181946"/>
    <w:rsid w:val="001858F6"/>
    <w:rsid w:val="001A5D0C"/>
    <w:rsid w:val="001B4099"/>
    <w:rsid w:val="001E1ADE"/>
    <w:rsid w:val="00210D32"/>
    <w:rsid w:val="0022321A"/>
    <w:rsid w:val="00233009"/>
    <w:rsid w:val="002523CD"/>
    <w:rsid w:val="002529CE"/>
    <w:rsid w:val="00265149"/>
    <w:rsid w:val="0027088B"/>
    <w:rsid w:val="00277622"/>
    <w:rsid w:val="00296A91"/>
    <w:rsid w:val="002D0F4E"/>
    <w:rsid w:val="002E12A6"/>
    <w:rsid w:val="003313A8"/>
    <w:rsid w:val="00341828"/>
    <w:rsid w:val="00365049"/>
    <w:rsid w:val="00373108"/>
    <w:rsid w:val="0037568C"/>
    <w:rsid w:val="00391720"/>
    <w:rsid w:val="003C4E81"/>
    <w:rsid w:val="003D0511"/>
    <w:rsid w:val="003E1779"/>
    <w:rsid w:val="003F47F7"/>
    <w:rsid w:val="00402E79"/>
    <w:rsid w:val="004113A3"/>
    <w:rsid w:val="00441726"/>
    <w:rsid w:val="00477BAE"/>
    <w:rsid w:val="004863C9"/>
    <w:rsid w:val="00490852"/>
    <w:rsid w:val="004C65E8"/>
    <w:rsid w:val="00511C9E"/>
    <w:rsid w:val="00523EA4"/>
    <w:rsid w:val="00534766"/>
    <w:rsid w:val="00583896"/>
    <w:rsid w:val="00585FA1"/>
    <w:rsid w:val="00596583"/>
    <w:rsid w:val="005B3C1E"/>
    <w:rsid w:val="005E444A"/>
    <w:rsid w:val="005F1D91"/>
    <w:rsid w:val="00623639"/>
    <w:rsid w:val="006402BD"/>
    <w:rsid w:val="006408DF"/>
    <w:rsid w:val="006507CB"/>
    <w:rsid w:val="00656085"/>
    <w:rsid w:val="00665DA5"/>
    <w:rsid w:val="00665FD8"/>
    <w:rsid w:val="00666A98"/>
    <w:rsid w:val="00677389"/>
    <w:rsid w:val="00685961"/>
    <w:rsid w:val="00690700"/>
    <w:rsid w:val="006941E5"/>
    <w:rsid w:val="006A5A05"/>
    <w:rsid w:val="006D7F65"/>
    <w:rsid w:val="006F0B73"/>
    <w:rsid w:val="00723B3F"/>
    <w:rsid w:val="00730321"/>
    <w:rsid w:val="00755C30"/>
    <w:rsid w:val="007636B1"/>
    <w:rsid w:val="007810EE"/>
    <w:rsid w:val="007A72BE"/>
    <w:rsid w:val="007E17CA"/>
    <w:rsid w:val="007F3C69"/>
    <w:rsid w:val="00806965"/>
    <w:rsid w:val="008112F5"/>
    <w:rsid w:val="00843CEC"/>
    <w:rsid w:val="00861044"/>
    <w:rsid w:val="008A2EE3"/>
    <w:rsid w:val="00923EA1"/>
    <w:rsid w:val="00965F0D"/>
    <w:rsid w:val="00972A46"/>
    <w:rsid w:val="009774E3"/>
    <w:rsid w:val="009A1D6B"/>
    <w:rsid w:val="009A6A75"/>
    <w:rsid w:val="009B04CA"/>
    <w:rsid w:val="009B3FEF"/>
    <w:rsid w:val="009C0A03"/>
    <w:rsid w:val="009E116F"/>
    <w:rsid w:val="009E7611"/>
    <w:rsid w:val="00A115C6"/>
    <w:rsid w:val="00A43161"/>
    <w:rsid w:val="00AC58AD"/>
    <w:rsid w:val="00AC7329"/>
    <w:rsid w:val="00AD31C3"/>
    <w:rsid w:val="00AE0884"/>
    <w:rsid w:val="00AF40B0"/>
    <w:rsid w:val="00B30033"/>
    <w:rsid w:val="00B41B52"/>
    <w:rsid w:val="00B501F5"/>
    <w:rsid w:val="00B51EFD"/>
    <w:rsid w:val="00B525CD"/>
    <w:rsid w:val="00B65572"/>
    <w:rsid w:val="00B804E8"/>
    <w:rsid w:val="00BA77D9"/>
    <w:rsid w:val="00C4346B"/>
    <w:rsid w:val="00C646E3"/>
    <w:rsid w:val="00C760F9"/>
    <w:rsid w:val="00C843FF"/>
    <w:rsid w:val="00CD1405"/>
    <w:rsid w:val="00CE1204"/>
    <w:rsid w:val="00CE3153"/>
    <w:rsid w:val="00CF1670"/>
    <w:rsid w:val="00D33D19"/>
    <w:rsid w:val="00D50702"/>
    <w:rsid w:val="00D51029"/>
    <w:rsid w:val="00D630AC"/>
    <w:rsid w:val="00D64CBD"/>
    <w:rsid w:val="00D74043"/>
    <w:rsid w:val="00D830C5"/>
    <w:rsid w:val="00DB672B"/>
    <w:rsid w:val="00DC6460"/>
    <w:rsid w:val="00DD430B"/>
    <w:rsid w:val="00DE57E7"/>
    <w:rsid w:val="00DE5CBC"/>
    <w:rsid w:val="00DF7F86"/>
    <w:rsid w:val="00E15C78"/>
    <w:rsid w:val="00E46DDA"/>
    <w:rsid w:val="00E6360B"/>
    <w:rsid w:val="00E65A2B"/>
    <w:rsid w:val="00E67B97"/>
    <w:rsid w:val="00E76789"/>
    <w:rsid w:val="00EA18A7"/>
    <w:rsid w:val="00EA7485"/>
    <w:rsid w:val="00EB77A9"/>
    <w:rsid w:val="00EC3A56"/>
    <w:rsid w:val="00EE361F"/>
    <w:rsid w:val="00EE3AB3"/>
    <w:rsid w:val="00EF44AB"/>
    <w:rsid w:val="00F017B7"/>
    <w:rsid w:val="00F02C88"/>
    <w:rsid w:val="00F20086"/>
    <w:rsid w:val="00F329C6"/>
    <w:rsid w:val="00F337D8"/>
    <w:rsid w:val="00F75FC8"/>
    <w:rsid w:val="00F840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56196"/>
  <w15:docId w15:val="{431F58DB-3EE7-43CD-9B47-1E67DC540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semiHidden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customStyle="1" w:styleId="Normale1">
    <w:name w:val="Normale1"/>
    <w:rsid w:val="001626AB"/>
    <w:pPr>
      <w:spacing w:after="0"/>
    </w:pPr>
    <w:rPr>
      <w:rFonts w:ascii="Arial" w:eastAsia="Arial" w:hAnsi="Arial" w:cs="Arial"/>
      <w:lang w:eastAsia="it-IT"/>
    </w:rPr>
  </w:style>
  <w:style w:type="paragraph" w:styleId="Paragrafoelenco">
    <w:name w:val="List Paragraph"/>
    <w:basedOn w:val="Normale"/>
    <w:uiPriority w:val="34"/>
    <w:qFormat/>
    <w:rsid w:val="00B30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tonella\Desktop\COMUNE%20FREQUENZA%20ANNI%20PRECEDENTI%20ALUNNA%20QUINOZ%20CHARLEN%20JA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23321-F572-4F68-9505-E4BA28D2D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COMUNE FREQUENZA ANNI PRECEDENTI ALUNNA QUINOZ CHARLEN JANE</Template>
  <TotalTime>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Antonella</dc:creator>
  <cp:lastModifiedBy>Antonella</cp:lastModifiedBy>
  <cp:revision>9</cp:revision>
  <cp:lastPrinted>2022-10-19T10:50:00Z</cp:lastPrinted>
  <dcterms:created xsi:type="dcterms:W3CDTF">2022-10-17T09:44:00Z</dcterms:created>
  <dcterms:modified xsi:type="dcterms:W3CDTF">2025-10-16T06:53:00Z</dcterms:modified>
</cp:coreProperties>
</file>