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OFFERTA ECONOMICA</w:t>
      </w:r>
    </w:p>
    <w:p w:rsidR="0044305D" w:rsidRDefault="0044305D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MODULO “</w:t>
      </w:r>
      <w:r w:rsidR="00BA5553">
        <w:rPr>
          <w:rFonts w:ascii="Verdana" w:hAnsi="Verdana"/>
          <w:b/>
        </w:rPr>
        <w:t>ESERCIZI DI STILE</w:t>
      </w:r>
      <w:r>
        <w:rPr>
          <w:rFonts w:ascii="Verdana" w:hAnsi="Verdana"/>
          <w:b/>
        </w:rPr>
        <w:t>”</w:t>
      </w: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0143BE" w:rsidRPr="007C7255" w:rsidTr="000143BE">
        <w:tc>
          <w:tcPr>
            <w:tcW w:w="5665" w:type="dxa"/>
          </w:tcPr>
          <w:p w:rsidR="000143BE" w:rsidRPr="007C7255" w:rsidRDefault="000143BE" w:rsidP="00DC5CF1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0143BE" w:rsidRPr="007C7255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0143BE" w:rsidRPr="00BA5553" w:rsidRDefault="000143BE" w:rsidP="00DC5CF1">
            <w:pPr>
              <w:spacing w:after="0" w:line="24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BA5553">
              <w:rPr>
                <w:rFonts w:ascii="Verdana" w:hAnsi="Verdana"/>
                <w:b/>
                <w:color w:val="FF0000"/>
              </w:rPr>
              <w:t>PREZZO UNITARIO IVA INCLUSA</w:t>
            </w: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Bristol 70x100 verde 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azzurro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Bristol 70x100 arancione 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rosso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Bristol 70x100 giallo 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Bristol 70x100 nero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Pennarelli Carioca Joy barattolo 100 pz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Blocchi Fabriano F2 24x33 20 ff ruvido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Album nero ff 10 gr 128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fotoripr. Le Cirque A4 gr 80 colori pastello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fotoripr. Le Cirque A4 gr 80 colori accesi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fotoripr. Le Cirque A4 gr 80 5 colori forti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fotoripr. Le Cirque A4 gr 80 5 colori pastello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Rismaluce A4 Favini 90 gr nero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Rismaluce A4 Favini 90 gr bianco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Rismaluce A3 Favini 90 gr colori vari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2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Matita HB Lebez economica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100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Penna Bic Cristal blu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100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Quaderni maxi cartonati one color 72 ff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BA5553" w:rsidRPr="007C7255" w:rsidTr="000143BE">
        <w:tc>
          <w:tcPr>
            <w:tcW w:w="5665" w:type="dxa"/>
          </w:tcPr>
          <w:p w:rsidR="00BA5553" w:rsidRDefault="00BA5553" w:rsidP="005756CC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Carta Sealing gr. 60 100x150</w:t>
            </w:r>
          </w:p>
        </w:tc>
        <w:tc>
          <w:tcPr>
            <w:tcW w:w="2296" w:type="dxa"/>
          </w:tcPr>
          <w:p w:rsidR="00BA5553" w:rsidRDefault="00BA5553" w:rsidP="005756CC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</w:p>
        </w:tc>
        <w:tc>
          <w:tcPr>
            <w:tcW w:w="1893" w:type="dxa"/>
          </w:tcPr>
          <w:p w:rsidR="00BA5553" w:rsidRDefault="00BA5553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0143BE" w:rsidRPr="007C7255" w:rsidTr="00CC069B">
        <w:tc>
          <w:tcPr>
            <w:tcW w:w="7961" w:type="dxa"/>
            <w:gridSpan w:val="2"/>
          </w:tcPr>
          <w:p w:rsidR="000143BE" w:rsidRPr="00BA5553" w:rsidRDefault="000143BE" w:rsidP="000143BE">
            <w:pPr>
              <w:spacing w:after="0" w:line="240" w:lineRule="auto"/>
              <w:jc w:val="right"/>
              <w:rPr>
                <w:rFonts w:ascii="Verdana" w:hAnsi="Verdana"/>
                <w:b/>
                <w:color w:val="FF0000"/>
              </w:rPr>
            </w:pPr>
            <w:r w:rsidRPr="00BA5553">
              <w:rPr>
                <w:rFonts w:ascii="Verdana" w:hAnsi="Verdana"/>
                <w:b/>
                <w:color w:val="FF0000"/>
              </w:rPr>
              <w:t>TOTALE FATTURA</w:t>
            </w:r>
            <w:r w:rsidR="00BA5553" w:rsidRPr="00BA5553">
              <w:rPr>
                <w:rFonts w:ascii="Verdana" w:hAnsi="Verdana"/>
                <w:b/>
                <w:color w:val="FF0000"/>
              </w:rPr>
              <w:t xml:space="preserve"> IVA INCLUSA</w:t>
            </w:r>
          </w:p>
        </w:tc>
        <w:tc>
          <w:tcPr>
            <w:tcW w:w="1893" w:type="dxa"/>
          </w:tcPr>
          <w:p w:rsidR="000143BE" w:rsidRDefault="000143BE" w:rsidP="00DC5CF1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0143BE" w:rsidRDefault="000143BE" w:rsidP="000143BE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0143BE" w:rsidRDefault="000143BE" w:rsidP="00743F8B">
      <w:pPr>
        <w:shd w:val="clear" w:color="auto" w:fill="FFFFFF"/>
        <w:spacing w:after="0" w:line="240" w:lineRule="auto"/>
        <w:jc w:val="both"/>
        <w:rPr>
          <w:rFonts w:ascii="Verdana" w:hAnsi="Verdana"/>
          <w:b/>
        </w:rPr>
      </w:pPr>
    </w:p>
    <w:p w:rsidR="00743F8B" w:rsidRDefault="00743F8B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44305D" w:rsidRPr="00291CF6" w:rsidRDefault="0044305D" w:rsidP="00743F8B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>Analogamente, eventuali spese di trasporto e/o consegna dovranno essere specificate nel modulo di offerta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743F8B" w:rsidRDefault="00743F8B" w:rsidP="00743F8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2E118B" w:rsidRPr="002E42A3" w:rsidRDefault="00743F8B" w:rsidP="00896F70">
      <w:pPr>
        <w:rPr>
          <w:rFonts w:ascii="Verdana" w:hAnsi="Verdana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2E118B" w:rsidRPr="002E42A3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BEF" w:rsidRDefault="00835BEF" w:rsidP="008C2823">
      <w:pPr>
        <w:spacing w:after="0" w:line="240" w:lineRule="auto"/>
      </w:pPr>
      <w:r>
        <w:separator/>
      </w:r>
    </w:p>
  </w:endnote>
  <w:endnote w:type="continuationSeparator" w:id="1">
    <w:p w:rsidR="00835BEF" w:rsidRDefault="00835BEF" w:rsidP="008C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BEF" w:rsidRDefault="00835BEF" w:rsidP="008C2823">
      <w:pPr>
        <w:spacing w:after="0" w:line="240" w:lineRule="auto"/>
      </w:pPr>
      <w:r>
        <w:separator/>
      </w:r>
    </w:p>
  </w:footnote>
  <w:footnote w:type="continuationSeparator" w:id="1">
    <w:p w:rsidR="00835BEF" w:rsidRDefault="00835BEF" w:rsidP="008C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743F8B" w:rsidP="004F3CD0">
    <w:pPr>
      <w:pStyle w:val="Intestazione"/>
      <w:jc w:val="center"/>
    </w:pPr>
    <w:r>
      <w:rPr>
        <w:noProof/>
      </w:rPr>
      <w:drawing>
        <wp:inline distT="0" distB="0" distL="0" distR="0">
          <wp:extent cx="5314950" cy="923925"/>
          <wp:effectExtent l="19050" t="0" r="0" b="0"/>
          <wp:docPr id="1" name="Immagine 1" descr="pon_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n_2014-202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3F8B"/>
    <w:rsid w:val="000143BE"/>
    <w:rsid w:val="000513AA"/>
    <w:rsid w:val="000B0461"/>
    <w:rsid w:val="000B57D7"/>
    <w:rsid w:val="000D5983"/>
    <w:rsid w:val="000E37D3"/>
    <w:rsid w:val="00174208"/>
    <w:rsid w:val="001B5250"/>
    <w:rsid w:val="001C42AC"/>
    <w:rsid w:val="001F22F6"/>
    <w:rsid w:val="00210660"/>
    <w:rsid w:val="002812EF"/>
    <w:rsid w:val="002E118B"/>
    <w:rsid w:val="002E42A3"/>
    <w:rsid w:val="002E5275"/>
    <w:rsid w:val="00347209"/>
    <w:rsid w:val="003A68C8"/>
    <w:rsid w:val="003F27A0"/>
    <w:rsid w:val="00407639"/>
    <w:rsid w:val="0044305D"/>
    <w:rsid w:val="00452B93"/>
    <w:rsid w:val="00476953"/>
    <w:rsid w:val="004A1C60"/>
    <w:rsid w:val="004D0D8B"/>
    <w:rsid w:val="00531A7E"/>
    <w:rsid w:val="005933CE"/>
    <w:rsid w:val="00743F8B"/>
    <w:rsid w:val="00757EBC"/>
    <w:rsid w:val="00760C43"/>
    <w:rsid w:val="00783D65"/>
    <w:rsid w:val="00785759"/>
    <w:rsid w:val="007B171A"/>
    <w:rsid w:val="007B24B2"/>
    <w:rsid w:val="007C5E8D"/>
    <w:rsid w:val="00835BEF"/>
    <w:rsid w:val="00852BAA"/>
    <w:rsid w:val="00896F70"/>
    <w:rsid w:val="008A32F6"/>
    <w:rsid w:val="008C2823"/>
    <w:rsid w:val="00984839"/>
    <w:rsid w:val="00986038"/>
    <w:rsid w:val="0099593F"/>
    <w:rsid w:val="009B44B6"/>
    <w:rsid w:val="009C5B81"/>
    <w:rsid w:val="009F2F6A"/>
    <w:rsid w:val="00A94FF0"/>
    <w:rsid w:val="00AA7B5F"/>
    <w:rsid w:val="00B44891"/>
    <w:rsid w:val="00BA5553"/>
    <w:rsid w:val="00BA584A"/>
    <w:rsid w:val="00BB197C"/>
    <w:rsid w:val="00C8792D"/>
    <w:rsid w:val="00CA5694"/>
    <w:rsid w:val="00CD148B"/>
    <w:rsid w:val="00D71E39"/>
    <w:rsid w:val="00D76149"/>
    <w:rsid w:val="00DB30C8"/>
    <w:rsid w:val="00DC0D7C"/>
    <w:rsid w:val="00E02013"/>
    <w:rsid w:val="00F14608"/>
    <w:rsid w:val="00F4580B"/>
    <w:rsid w:val="00F74516"/>
    <w:rsid w:val="00F76C23"/>
    <w:rsid w:val="00FA5EAB"/>
    <w:rsid w:val="00FC7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43F8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43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43F8B"/>
    <w:rPr>
      <w:rFonts w:ascii="Calibri" w:hAnsi="Calibri"/>
      <w:sz w:val="22"/>
      <w:szCs w:val="22"/>
    </w:rPr>
  </w:style>
  <w:style w:type="paragraph" w:styleId="Testofumetto">
    <w:name w:val="Balloon Text"/>
    <w:basedOn w:val="Normale"/>
    <w:link w:val="TestofumettoCarattere"/>
    <w:rsid w:val="0021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10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%20word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word</Template>
  <TotalTime>11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</dc:creator>
  <cp:lastModifiedBy>annamaria</cp:lastModifiedBy>
  <cp:revision>9</cp:revision>
  <dcterms:created xsi:type="dcterms:W3CDTF">2018-03-28T10:30:00Z</dcterms:created>
  <dcterms:modified xsi:type="dcterms:W3CDTF">2019-04-15T10:03:00Z</dcterms:modified>
</cp:coreProperties>
</file>