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0143BE">
        <w:rPr>
          <w:rFonts w:ascii="Verdana" w:hAnsi="Verdana"/>
          <w:b/>
        </w:rPr>
        <w:t>IL MIO PRIMO LIBRO</w:t>
      </w:r>
      <w:r>
        <w:rPr>
          <w:rFonts w:ascii="Verdana" w:hAnsi="Verdana"/>
          <w:b/>
        </w:rPr>
        <w:t>”</w:t>
      </w: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0143BE" w:rsidRPr="007C7255" w:rsidTr="000143BE">
        <w:tc>
          <w:tcPr>
            <w:tcW w:w="5665" w:type="dxa"/>
          </w:tcPr>
          <w:p w:rsidR="000143BE" w:rsidRPr="007C7255" w:rsidRDefault="000143BE" w:rsidP="00DC5CF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0143BE" w:rsidRPr="008503C9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8503C9">
              <w:rPr>
                <w:rFonts w:ascii="Verdana" w:hAnsi="Verdana"/>
                <w:b/>
                <w:color w:val="FF0000"/>
              </w:rPr>
              <w:t>PREZZO UNITARIO IVA INCLUSA</w:t>
            </w:r>
          </w:p>
        </w:tc>
      </w:tr>
      <w:tr w:rsidR="008503C9" w:rsidRPr="007C7255" w:rsidTr="000143BE">
        <w:tc>
          <w:tcPr>
            <w:tcW w:w="5665" w:type="dxa"/>
          </w:tcPr>
          <w:p w:rsidR="008503C9" w:rsidRPr="007C7255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bianco gr 170</w:t>
            </w:r>
          </w:p>
        </w:tc>
        <w:tc>
          <w:tcPr>
            <w:tcW w:w="2296" w:type="dxa"/>
          </w:tcPr>
          <w:p w:rsidR="008503C9" w:rsidRPr="007C7255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verde chiaro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verde scuro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blu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azzurro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arancione chiaro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arancione scuro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rosso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giallo chiaro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giallo scuro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viola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Nastro carta 19x50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Nastro carta 50x50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geografica planisferio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piatto 577/8 Eterna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Pennello piatto 577/4 Eterna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Acquarelli 24 colori giotto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Album Watercolor Fabriano 220 gr 33x48 per acquarelli ruvido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velina colorata 24 ff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8503C9" w:rsidRPr="007C7255" w:rsidTr="000143BE">
        <w:tc>
          <w:tcPr>
            <w:tcW w:w="5665" w:type="dxa"/>
          </w:tcPr>
          <w:p w:rsidR="008503C9" w:rsidRDefault="008503C9" w:rsidP="008D01D6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Gessi policromi per artisti 24 pz</w:t>
            </w:r>
          </w:p>
        </w:tc>
        <w:tc>
          <w:tcPr>
            <w:tcW w:w="2296" w:type="dxa"/>
          </w:tcPr>
          <w:p w:rsidR="008503C9" w:rsidRDefault="008503C9" w:rsidP="008D01D6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8503C9" w:rsidRDefault="008503C9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CC069B">
        <w:tc>
          <w:tcPr>
            <w:tcW w:w="7961" w:type="dxa"/>
            <w:gridSpan w:val="2"/>
          </w:tcPr>
          <w:p w:rsidR="000143BE" w:rsidRPr="008503C9" w:rsidRDefault="000143BE" w:rsidP="000143BE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8503C9">
              <w:rPr>
                <w:rFonts w:ascii="Verdana" w:hAnsi="Verdana"/>
                <w:b/>
                <w:color w:val="FF0000"/>
              </w:rPr>
              <w:t>TOTALE FATTURA</w:t>
            </w:r>
            <w:r w:rsidR="008503C9">
              <w:rPr>
                <w:rFonts w:ascii="Verdana" w:hAnsi="Verdana"/>
                <w:b/>
                <w:color w:val="FF0000"/>
              </w:rPr>
              <w:t xml:space="preserve"> IVA INCLUSA</w:t>
            </w: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0143BE" w:rsidRDefault="000143BE" w:rsidP="000143B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2F4" w:rsidRDefault="001312F4" w:rsidP="008C2823">
      <w:pPr>
        <w:spacing w:after="0" w:line="240" w:lineRule="auto"/>
      </w:pPr>
      <w:r>
        <w:separator/>
      </w:r>
    </w:p>
  </w:endnote>
  <w:endnote w:type="continuationSeparator" w:id="1">
    <w:p w:rsidR="001312F4" w:rsidRDefault="001312F4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2F4" w:rsidRDefault="001312F4" w:rsidP="008C2823">
      <w:pPr>
        <w:spacing w:after="0" w:line="240" w:lineRule="auto"/>
      </w:pPr>
      <w:r>
        <w:separator/>
      </w:r>
    </w:p>
  </w:footnote>
  <w:footnote w:type="continuationSeparator" w:id="1">
    <w:p w:rsidR="001312F4" w:rsidRDefault="001312F4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312F4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407639"/>
    <w:rsid w:val="0044305D"/>
    <w:rsid w:val="00452B93"/>
    <w:rsid w:val="00476953"/>
    <w:rsid w:val="004A1C60"/>
    <w:rsid w:val="004D0D8B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503C9"/>
    <w:rsid w:val="00852BAA"/>
    <w:rsid w:val="00896F70"/>
    <w:rsid w:val="008A32F6"/>
    <w:rsid w:val="008C2823"/>
    <w:rsid w:val="00984839"/>
    <w:rsid w:val="00986038"/>
    <w:rsid w:val="0099593F"/>
    <w:rsid w:val="009B44B6"/>
    <w:rsid w:val="009C5B81"/>
    <w:rsid w:val="009F2F6A"/>
    <w:rsid w:val="00A25AD4"/>
    <w:rsid w:val="00A94FF0"/>
    <w:rsid w:val="00AA7B5F"/>
    <w:rsid w:val="00B44891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9</cp:revision>
  <dcterms:created xsi:type="dcterms:W3CDTF">2018-03-28T10:30:00Z</dcterms:created>
  <dcterms:modified xsi:type="dcterms:W3CDTF">2019-04-15T09:55:00Z</dcterms:modified>
</cp:coreProperties>
</file>