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F65AE" w:rsidRPr="00FA4531" w:rsidRDefault="00BF65AE" w:rsidP="00FA4531">
      <w:pPr>
        <w:widowControl w:val="0"/>
        <w:jc w:val="both"/>
        <w:rPr>
          <w:rFonts w:asciiTheme="minorHAnsi" w:eastAsia="Calibr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docenti esperti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7A5CB0" w:rsidRPr="001D4699">
        <w:rPr>
          <w:rFonts w:asciiTheme="minorHAnsi" w:hAnsiTheme="minorHAnsi" w:cstheme="minorHAnsi"/>
          <w:b/>
        </w:rPr>
        <w:t xml:space="preserve">Obiettivo specifico 10.2. – Miglioramento delle competenze chiave degli allievi, anche mediante il supporto dello sviluppo delle capacità di docenti, formatori e staff. </w:t>
      </w:r>
      <w:r w:rsidR="00FA4531" w:rsidRPr="00FA4531">
        <w:rPr>
          <w:rFonts w:asciiTheme="minorHAnsi" w:hAnsiTheme="minorHAnsi" w:cstheme="minorHAnsi"/>
          <w:b/>
        </w:rPr>
        <w:t>Azione 10.2.2 – Azioni di integrazione e potenziamento delle aree disciplinari di base</w:t>
      </w:r>
    </w:p>
    <w:p w:rsidR="00FA4531" w:rsidRDefault="00FA4531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7A5CB0" w:rsidRDefault="00BF65AE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docente ESPERTO, per il progetto </w:t>
      </w:r>
      <w:r w:rsidR="007A5CB0">
        <w:rPr>
          <w:rFonts w:ascii="Calibri" w:eastAsia="Calibri" w:hAnsi="Calibri" w:cs="Calibri"/>
          <w:i/>
        </w:rPr>
        <w:t>“</w:t>
      </w:r>
      <w:r w:rsidR="00FA4531">
        <w:rPr>
          <w:rFonts w:ascii="Calibri" w:eastAsia="Calibri" w:hAnsi="Calibri" w:cs="Calibri"/>
          <w:i/>
        </w:rPr>
        <w:t>Parole e suoni in libertà</w:t>
      </w:r>
      <w:r w:rsidR="007A5CB0">
        <w:rPr>
          <w:rFonts w:ascii="Calibri" w:eastAsia="Calibri" w:hAnsi="Calibri" w:cs="Calibri"/>
          <w:i/>
        </w:rPr>
        <w:t xml:space="preserve">” </w:t>
      </w:r>
      <w:r w:rsidR="007A5CB0">
        <w:rPr>
          <w:rFonts w:ascii="Calibri" w:eastAsia="Calibri" w:hAnsi="Calibri" w:cs="Calibri"/>
        </w:rPr>
        <w:t xml:space="preserve">CODICE </w:t>
      </w:r>
      <w:r w:rsidR="007A5CB0" w:rsidRPr="002F6031">
        <w:rPr>
          <w:rFonts w:eastAsia="SimSun" w:cs="Mangal"/>
          <w:kern w:val="3"/>
          <w:lang w:eastAsia="zh-CN" w:bidi="hi-IN"/>
        </w:rPr>
        <w:t>10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FA4531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4</w:t>
      </w:r>
      <w:r w:rsidR="00FA4531">
        <w:rPr>
          <w:rFonts w:ascii="Helvetica Neue" w:eastAsia="SimSun" w:hAnsi="Helvetica Neue" w:cs="Mangal"/>
          <w:kern w:val="3"/>
          <w:lang w:eastAsia="zh-CN" w:bidi="hi-IN"/>
        </w:rPr>
        <w:t>7</w:t>
      </w:r>
      <w:r w:rsidR="007A5CB0">
        <w:rPr>
          <w:rFonts w:ascii="Calibri" w:eastAsia="Calibri" w:hAnsi="Calibri" w:cs="Calibri"/>
        </w:rPr>
        <w:t>, per i seguenti moduli formativi:</w:t>
      </w:r>
    </w:p>
    <w:p w:rsidR="007A5CB0" w:rsidRDefault="007A5CB0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kern w:val="3"/>
          <w:lang w:eastAsia="zh-CN" w:bidi="hi-IN"/>
        </w:rPr>
        <w:t xml:space="preserve"> </w:t>
      </w:r>
      <w:r w:rsidR="00FA4531">
        <w:rPr>
          <w:rFonts w:eastAsia="SimSun" w:cs="Mangal"/>
          <w:i/>
          <w:kern w:val="3"/>
          <w:lang w:eastAsia="zh-CN" w:bidi="hi-IN"/>
        </w:rPr>
        <w:t>LIBRI PARLANTI</w:t>
      </w:r>
      <w:r w:rsidRPr="002F6031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IL </w:t>
      </w:r>
      <w:r w:rsidR="00FA4531">
        <w:rPr>
          <w:rFonts w:eastAsia="SimSun" w:cs="Mangal"/>
          <w:i/>
          <w:iCs/>
          <w:kern w:val="3"/>
          <w:lang w:eastAsia="zh-CN" w:bidi="hi-IN"/>
        </w:rPr>
        <w:t>MIO PRIMO LIBRO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7A5CB0" w:rsidRPr="00550120" w:rsidRDefault="007A5CB0" w:rsidP="007A5CB0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 w:rsidR="00FA4531">
        <w:rPr>
          <w:rFonts w:eastAsia="SimSun" w:cs="Mangal"/>
          <w:i/>
          <w:iCs/>
          <w:kern w:val="3"/>
          <w:lang w:eastAsia="zh-CN" w:bidi="hi-IN"/>
        </w:rPr>
        <w:t>CORPO PAROLE E MUSICA</w:t>
      </w:r>
      <w:r>
        <w:rPr>
          <w:rFonts w:eastAsia="SimSun" w:cs="Mangal"/>
          <w:i/>
          <w:iCs/>
          <w:kern w:val="3"/>
          <w:lang w:eastAsia="zh-CN" w:bidi="hi-IN"/>
        </w:rPr>
        <w:t xml:space="preserve">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7A5CB0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="00FA4531">
        <w:rPr>
          <w:rFonts w:eastAsia="SimSun" w:cs="Mangal"/>
          <w:i/>
          <w:iCs/>
          <w:kern w:val="3"/>
          <w:lang w:eastAsia="zh-CN" w:bidi="hi-IN"/>
        </w:rPr>
        <w:t>LA MUSICA DEL NOSTRO CORPO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7A5CB0" w:rsidRDefault="007A5CB0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FA4531" w:rsidRPr="00550120" w:rsidRDefault="00FA4531" w:rsidP="00FA4531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ESERCIZI DI STILE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FA4531" w:rsidRDefault="00FA4531" w:rsidP="00FA4531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FA4531" w:rsidRDefault="00FA4531" w:rsidP="00FA4531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TEATRANDO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7A5CB0" w:rsidRDefault="007A5CB0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7A5CB0" w:rsidRDefault="007A5CB0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7A5CB0" w:rsidRDefault="007A5CB0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444122" w:rsidRDefault="007A5CB0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13D" w:rsidRDefault="0032513D" w:rsidP="00BF65AE">
      <w:r>
        <w:separator/>
      </w:r>
    </w:p>
  </w:endnote>
  <w:endnote w:type="continuationSeparator" w:id="1">
    <w:p w:rsidR="0032513D" w:rsidRDefault="0032513D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32513D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13D" w:rsidRDefault="0032513D" w:rsidP="00BF65AE">
      <w:r>
        <w:separator/>
      </w:r>
    </w:p>
  </w:footnote>
  <w:footnote w:type="continuationSeparator" w:id="1">
    <w:p w:rsidR="0032513D" w:rsidRDefault="0032513D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32513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206C0F"/>
    <w:rsid w:val="00231FC8"/>
    <w:rsid w:val="0031504D"/>
    <w:rsid w:val="0032513D"/>
    <w:rsid w:val="00444122"/>
    <w:rsid w:val="004E0EFD"/>
    <w:rsid w:val="00677F5D"/>
    <w:rsid w:val="00712CD5"/>
    <w:rsid w:val="00733BC9"/>
    <w:rsid w:val="00747B16"/>
    <w:rsid w:val="007A5CB0"/>
    <w:rsid w:val="00840AEC"/>
    <w:rsid w:val="008642AE"/>
    <w:rsid w:val="00872403"/>
    <w:rsid w:val="00BF65AE"/>
    <w:rsid w:val="00EB1A57"/>
    <w:rsid w:val="00F07C92"/>
    <w:rsid w:val="00FA4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17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7</cp:revision>
  <dcterms:created xsi:type="dcterms:W3CDTF">2018-01-11T10:47:00Z</dcterms:created>
  <dcterms:modified xsi:type="dcterms:W3CDTF">2018-05-10T06:53:00Z</dcterms:modified>
</cp:coreProperties>
</file>