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OFFERTA ECONOMICA</w:t>
      </w:r>
    </w:p>
    <w:p w:rsidR="0044305D" w:rsidRDefault="0044305D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MODULO “</w:t>
      </w:r>
      <w:r w:rsidR="0044305D">
        <w:rPr>
          <w:rFonts w:ascii="Verdana" w:hAnsi="Verdana"/>
          <w:b/>
        </w:rPr>
        <w:t>IMPARIAMO ROBOTTANDO</w:t>
      </w:r>
      <w:r>
        <w:rPr>
          <w:rFonts w:ascii="Verdana" w:hAnsi="Verdana"/>
          <w:b/>
        </w:rPr>
        <w:t>”</w:t>
      </w:r>
    </w:p>
    <w:p w:rsidR="00896F70" w:rsidRDefault="00896F70" w:rsidP="00896F70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p w:rsidR="0044305D" w:rsidRDefault="0044305D" w:rsidP="00896F70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5"/>
        <w:gridCol w:w="2296"/>
        <w:gridCol w:w="1893"/>
      </w:tblGrid>
      <w:tr w:rsidR="00896F70" w:rsidRPr="007C7255" w:rsidTr="00896F70">
        <w:tc>
          <w:tcPr>
            <w:tcW w:w="5665" w:type="dxa"/>
          </w:tcPr>
          <w:p w:rsidR="00896F70" w:rsidRPr="007C7255" w:rsidRDefault="00896F70" w:rsidP="002B48D7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296" w:type="dxa"/>
          </w:tcPr>
          <w:p w:rsidR="00896F70" w:rsidRPr="007C7255" w:rsidRDefault="00896F70" w:rsidP="002B48D7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  <w:tc>
          <w:tcPr>
            <w:tcW w:w="1893" w:type="dxa"/>
          </w:tcPr>
          <w:p w:rsidR="00896F70" w:rsidRPr="007C7255" w:rsidRDefault="00896F70" w:rsidP="009B44B6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PREZZO UNITARIO IVA </w:t>
            </w:r>
            <w:r w:rsidR="009B44B6">
              <w:rPr>
                <w:rFonts w:ascii="Verdana" w:hAnsi="Verdana"/>
                <w:b/>
              </w:rPr>
              <w:t>INCLUSA</w:t>
            </w:r>
          </w:p>
        </w:tc>
      </w:tr>
      <w:tr w:rsidR="009B44B6" w:rsidRPr="007C7255" w:rsidTr="00896F70">
        <w:tc>
          <w:tcPr>
            <w:tcW w:w="5665" w:type="dxa"/>
          </w:tcPr>
          <w:p w:rsidR="009B44B6" w:rsidRPr="007C7255" w:rsidRDefault="009B44B6" w:rsidP="002418ED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Coppia di clavi in legno cm 2x18</w:t>
            </w:r>
          </w:p>
        </w:tc>
        <w:tc>
          <w:tcPr>
            <w:tcW w:w="2296" w:type="dxa"/>
          </w:tcPr>
          <w:p w:rsidR="009B44B6" w:rsidRPr="007C7255" w:rsidRDefault="009B44B6" w:rsidP="002418ED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</w:t>
            </w:r>
          </w:p>
        </w:tc>
        <w:tc>
          <w:tcPr>
            <w:tcW w:w="1893" w:type="dxa"/>
          </w:tcPr>
          <w:p w:rsidR="009B44B6" w:rsidRDefault="009B44B6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B44B6" w:rsidRPr="007C7255" w:rsidTr="00896F70">
        <w:tc>
          <w:tcPr>
            <w:tcW w:w="5665" w:type="dxa"/>
          </w:tcPr>
          <w:p w:rsidR="009B44B6" w:rsidRDefault="009B44B6" w:rsidP="002418ED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Ostacolo 3 in 1 regolabile in altezza</w:t>
            </w:r>
          </w:p>
        </w:tc>
        <w:tc>
          <w:tcPr>
            <w:tcW w:w="2296" w:type="dxa"/>
          </w:tcPr>
          <w:p w:rsidR="009B44B6" w:rsidRDefault="009B44B6" w:rsidP="002418ED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9B44B6" w:rsidRDefault="009B44B6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B44B6" w:rsidRPr="007C7255" w:rsidTr="00896F70">
        <w:tc>
          <w:tcPr>
            <w:tcW w:w="5665" w:type="dxa"/>
          </w:tcPr>
          <w:p w:rsidR="009B44B6" w:rsidRDefault="009B44B6" w:rsidP="002418ED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Pallone da volley diametro cm 21,6</w:t>
            </w:r>
          </w:p>
        </w:tc>
        <w:tc>
          <w:tcPr>
            <w:tcW w:w="2296" w:type="dxa"/>
          </w:tcPr>
          <w:p w:rsidR="009B44B6" w:rsidRDefault="009B44B6" w:rsidP="002418ED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20</w:t>
            </w:r>
          </w:p>
        </w:tc>
        <w:tc>
          <w:tcPr>
            <w:tcW w:w="1893" w:type="dxa"/>
          </w:tcPr>
          <w:p w:rsidR="009B44B6" w:rsidRDefault="009B44B6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B197C" w:rsidRPr="007C7255" w:rsidTr="00896F70">
        <w:tc>
          <w:tcPr>
            <w:tcW w:w="5665" w:type="dxa"/>
          </w:tcPr>
          <w:p w:rsidR="00BB197C" w:rsidRDefault="00BB197C" w:rsidP="009F1599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BB197C" w:rsidRDefault="00BB197C" w:rsidP="009F159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BB197C" w:rsidRDefault="00BB197C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B197C" w:rsidRPr="007C7255" w:rsidTr="00896F70">
        <w:tc>
          <w:tcPr>
            <w:tcW w:w="5665" w:type="dxa"/>
          </w:tcPr>
          <w:p w:rsidR="00BB197C" w:rsidRDefault="00BB197C" w:rsidP="009F1599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BB197C" w:rsidRDefault="00BB197C" w:rsidP="009F159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BB197C" w:rsidRDefault="00BB197C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B197C" w:rsidRPr="007C7255" w:rsidTr="00896F70">
        <w:tc>
          <w:tcPr>
            <w:tcW w:w="5665" w:type="dxa"/>
          </w:tcPr>
          <w:p w:rsidR="00BB197C" w:rsidRDefault="00BB197C" w:rsidP="009F1599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BB197C" w:rsidRDefault="00BB197C" w:rsidP="009F159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BB197C" w:rsidRDefault="00BB197C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B197C" w:rsidRPr="007C7255" w:rsidTr="00896F70">
        <w:tc>
          <w:tcPr>
            <w:tcW w:w="5665" w:type="dxa"/>
          </w:tcPr>
          <w:p w:rsidR="00BB197C" w:rsidRDefault="00BB197C" w:rsidP="009F1599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BB197C" w:rsidRDefault="00BB197C" w:rsidP="009F159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BB197C" w:rsidRDefault="00BB197C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B197C" w:rsidRPr="007C7255" w:rsidTr="00896F70">
        <w:tc>
          <w:tcPr>
            <w:tcW w:w="5665" w:type="dxa"/>
          </w:tcPr>
          <w:p w:rsidR="00BB197C" w:rsidRDefault="00BB197C" w:rsidP="009F1599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BB197C" w:rsidRDefault="00BB197C" w:rsidP="009F159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BB197C" w:rsidRDefault="00BB197C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B197C" w:rsidRPr="007C7255" w:rsidTr="00896F70">
        <w:tc>
          <w:tcPr>
            <w:tcW w:w="5665" w:type="dxa"/>
          </w:tcPr>
          <w:p w:rsidR="00BB197C" w:rsidRDefault="00BB197C" w:rsidP="009F1599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BB197C" w:rsidRDefault="00BB197C" w:rsidP="009F159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BB197C" w:rsidRDefault="00BB197C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B197C" w:rsidRPr="007C7255" w:rsidTr="00896F70">
        <w:tc>
          <w:tcPr>
            <w:tcW w:w="5665" w:type="dxa"/>
          </w:tcPr>
          <w:p w:rsidR="00BB197C" w:rsidRDefault="00BB197C" w:rsidP="009F1599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BB197C" w:rsidRDefault="00BB197C" w:rsidP="009F159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BB197C" w:rsidRDefault="00BB197C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B197C" w:rsidRPr="007C7255" w:rsidTr="00896F70">
        <w:tc>
          <w:tcPr>
            <w:tcW w:w="5665" w:type="dxa"/>
          </w:tcPr>
          <w:p w:rsidR="00BB197C" w:rsidRDefault="00BB197C" w:rsidP="009F1599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BB197C" w:rsidRDefault="00BB197C" w:rsidP="009F159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BB197C" w:rsidRDefault="00BB197C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896F70" w:rsidRDefault="00896F70" w:rsidP="00896F70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44305D" w:rsidRDefault="0044305D" w:rsidP="00896F70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>Per il materiale sopra indicato dovrà essere emessa fattura elettronica. Pertanto, qualora ciò comporti il pagamento di spese aggiuntive, le stesse dovranno essere specificate nel modulo di offerta.</w:t>
      </w:r>
    </w:p>
    <w:p w:rsidR="0044305D" w:rsidRPr="00291CF6" w:rsidRDefault="0044305D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Analogamente, eventuali spese di trasporto e/o consegna dovranno essere specificate nel modulo di offerta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2E118B" w:rsidRPr="002E42A3" w:rsidRDefault="00743F8B" w:rsidP="00896F70">
      <w:pPr>
        <w:rPr>
          <w:rFonts w:ascii="Verdana" w:hAnsi="Verdana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sectPr w:rsidR="002E118B" w:rsidRPr="002E42A3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27A0" w:rsidRDefault="003F27A0" w:rsidP="008C2823">
      <w:pPr>
        <w:spacing w:after="0" w:line="240" w:lineRule="auto"/>
      </w:pPr>
      <w:r>
        <w:separator/>
      </w:r>
    </w:p>
  </w:endnote>
  <w:endnote w:type="continuationSeparator" w:id="1">
    <w:p w:rsidR="003F27A0" w:rsidRDefault="003F27A0" w:rsidP="008C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27A0" w:rsidRDefault="003F27A0" w:rsidP="008C2823">
      <w:pPr>
        <w:spacing w:after="0" w:line="240" w:lineRule="auto"/>
      </w:pPr>
      <w:r>
        <w:separator/>
      </w:r>
    </w:p>
  </w:footnote>
  <w:footnote w:type="continuationSeparator" w:id="1">
    <w:p w:rsidR="003F27A0" w:rsidRDefault="003F27A0" w:rsidP="008C2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7" w:rsidRDefault="00743F8B" w:rsidP="004F3CD0">
    <w:pPr>
      <w:pStyle w:val="Intestazione"/>
      <w:jc w:val="center"/>
    </w:pPr>
    <w:r>
      <w:rPr>
        <w:noProof/>
      </w:rPr>
      <w:drawing>
        <wp:inline distT="0" distB="0" distL="0" distR="0">
          <wp:extent cx="5314950" cy="923925"/>
          <wp:effectExtent l="19050" t="0" r="0" b="0"/>
          <wp:docPr id="1" name="Immagine 1" descr="pon_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n_2014-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3F8B"/>
    <w:rsid w:val="000513AA"/>
    <w:rsid w:val="000B0461"/>
    <w:rsid w:val="000B57D7"/>
    <w:rsid w:val="000D5983"/>
    <w:rsid w:val="000E37D3"/>
    <w:rsid w:val="00174208"/>
    <w:rsid w:val="001B5250"/>
    <w:rsid w:val="001C42AC"/>
    <w:rsid w:val="001F22F6"/>
    <w:rsid w:val="00210660"/>
    <w:rsid w:val="002812EF"/>
    <w:rsid w:val="002E118B"/>
    <w:rsid w:val="002E42A3"/>
    <w:rsid w:val="002E5275"/>
    <w:rsid w:val="00347209"/>
    <w:rsid w:val="003A68C8"/>
    <w:rsid w:val="003F27A0"/>
    <w:rsid w:val="0044305D"/>
    <w:rsid w:val="00452B93"/>
    <w:rsid w:val="00476953"/>
    <w:rsid w:val="004A1C60"/>
    <w:rsid w:val="004D0D8B"/>
    <w:rsid w:val="005933CE"/>
    <w:rsid w:val="00743F8B"/>
    <w:rsid w:val="00760C43"/>
    <w:rsid w:val="00783D65"/>
    <w:rsid w:val="007B171A"/>
    <w:rsid w:val="007C5E8D"/>
    <w:rsid w:val="00852BAA"/>
    <w:rsid w:val="00896F70"/>
    <w:rsid w:val="008A32F6"/>
    <w:rsid w:val="008C2823"/>
    <w:rsid w:val="00984839"/>
    <w:rsid w:val="0099593F"/>
    <w:rsid w:val="009B44B6"/>
    <w:rsid w:val="009C5B81"/>
    <w:rsid w:val="009F2F6A"/>
    <w:rsid w:val="00A94FF0"/>
    <w:rsid w:val="00AA7B5F"/>
    <w:rsid w:val="00B44891"/>
    <w:rsid w:val="00BA584A"/>
    <w:rsid w:val="00BB197C"/>
    <w:rsid w:val="00C8792D"/>
    <w:rsid w:val="00CA5694"/>
    <w:rsid w:val="00CD148B"/>
    <w:rsid w:val="00D71E39"/>
    <w:rsid w:val="00D76149"/>
    <w:rsid w:val="00DB30C8"/>
    <w:rsid w:val="00DC0D7C"/>
    <w:rsid w:val="00E02013"/>
    <w:rsid w:val="00F14608"/>
    <w:rsid w:val="00F4580B"/>
    <w:rsid w:val="00F74516"/>
    <w:rsid w:val="00F76C23"/>
    <w:rsid w:val="00FA5EAB"/>
    <w:rsid w:val="00FC7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43F8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3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F8B"/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21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0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8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</dc:creator>
  <cp:lastModifiedBy>annamaria</cp:lastModifiedBy>
  <cp:revision>6</cp:revision>
  <dcterms:created xsi:type="dcterms:W3CDTF">2018-03-28T10:30:00Z</dcterms:created>
  <dcterms:modified xsi:type="dcterms:W3CDTF">2018-11-20T07:25:00Z</dcterms:modified>
</cp:coreProperties>
</file>