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18B" w:rsidRDefault="00CE3991" w:rsidP="002E42A3">
      <w:pPr>
        <w:jc w:val="both"/>
        <w:rPr>
          <w:rFonts w:ascii="Verdana" w:hAnsi="Verdana"/>
        </w:rPr>
      </w:pPr>
      <w:r>
        <w:rPr>
          <w:rFonts w:ascii="Verdana" w:hAnsi="Verdana"/>
        </w:rPr>
        <w:t>Allegato 2</w:t>
      </w:r>
    </w:p>
    <w:p w:rsidR="00CE3991" w:rsidRDefault="00CE3991" w:rsidP="002E42A3">
      <w:pPr>
        <w:jc w:val="both"/>
        <w:rPr>
          <w:rFonts w:ascii="Verdana" w:hAnsi="Verdana"/>
        </w:rPr>
      </w:pPr>
    </w:p>
    <w:p w:rsidR="00CE3991" w:rsidRDefault="00CE3991" w:rsidP="00CE3991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ELENCO TITOLI VALUTABILI</w:t>
      </w:r>
    </w:p>
    <w:p w:rsidR="00CE3991" w:rsidRDefault="00CE3991" w:rsidP="00CE3991">
      <w:pPr>
        <w:jc w:val="center"/>
        <w:rPr>
          <w:rFonts w:ascii="Verdana" w:hAnsi="Verdana"/>
          <w:b/>
        </w:rPr>
      </w:pPr>
    </w:p>
    <w:p w:rsidR="00CE3991" w:rsidRDefault="00180E11" w:rsidP="00CE3991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Il/La sottoscritto/a </w:t>
      </w:r>
      <w:r w:rsidR="00CE3991">
        <w:rPr>
          <w:rFonts w:ascii="Calibri" w:eastAsia="Calibri" w:hAnsi="Calibri" w:cs="Calibri"/>
        </w:rPr>
        <w:t>________________________________________________________________</w:t>
      </w:r>
    </w:p>
    <w:p w:rsidR="00CE3991" w:rsidRDefault="00CE3991" w:rsidP="00CE3991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a _________________________________________il_______________________       </w:t>
      </w:r>
    </w:p>
    <w:p w:rsidR="00CE3991" w:rsidRDefault="00CE3991" w:rsidP="00CE3991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 relazione alla propria istanza di partecipare alla selezione in qualità di </w:t>
      </w:r>
      <w:r w:rsidR="00180E11">
        <w:rPr>
          <w:rFonts w:ascii="Calibri" w:eastAsia="Calibri" w:hAnsi="Calibri" w:cs="Calibri"/>
        </w:rPr>
        <w:t>FIGURA AGGIUNTIVA</w:t>
      </w:r>
      <w:r>
        <w:rPr>
          <w:rFonts w:ascii="Calibri" w:eastAsia="Calibri" w:hAnsi="Calibri" w:cs="Calibri"/>
        </w:rPr>
        <w:t xml:space="preserve">, per il progetto </w:t>
      </w:r>
      <w:r>
        <w:rPr>
          <w:rFonts w:ascii="Calibri" w:eastAsia="Calibri" w:hAnsi="Calibri" w:cs="Calibri"/>
          <w:i/>
        </w:rPr>
        <w:t>“</w:t>
      </w:r>
      <w:r w:rsidR="007F304A">
        <w:rPr>
          <w:rFonts w:ascii="Calibri" w:eastAsia="Calibri" w:hAnsi="Calibri" w:cs="Calibri"/>
          <w:i/>
        </w:rPr>
        <w:t>Turisti 4.0</w:t>
      </w:r>
      <w:r>
        <w:rPr>
          <w:rFonts w:ascii="Calibri" w:eastAsia="Calibri" w:hAnsi="Calibri" w:cs="Calibri"/>
          <w:i/>
        </w:rPr>
        <w:t xml:space="preserve">” </w:t>
      </w:r>
      <w:r>
        <w:rPr>
          <w:rFonts w:ascii="Calibri" w:eastAsia="Calibri" w:hAnsi="Calibri" w:cs="Calibri"/>
        </w:rPr>
        <w:t xml:space="preserve">CODICE </w:t>
      </w:r>
      <w:r w:rsidRPr="002F6031">
        <w:rPr>
          <w:rFonts w:eastAsia="SimSun" w:cs="Mangal"/>
          <w:kern w:val="3"/>
          <w:lang w:eastAsia="zh-CN" w:bidi="hi-IN"/>
        </w:rPr>
        <w:t>10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>
        <w:rPr>
          <w:rFonts w:ascii="Helvetica Neue" w:eastAsia="SimSun" w:hAnsi="Helvetica Neue" w:cs="Mangal"/>
          <w:kern w:val="3"/>
          <w:lang w:eastAsia="zh-CN" w:bidi="hi-IN"/>
        </w:rPr>
        <w:t>2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7F304A">
        <w:rPr>
          <w:rFonts w:ascii="Helvetica Neue" w:eastAsia="SimSun" w:hAnsi="Helvetica Neue" w:cs="Mangal"/>
          <w:kern w:val="3"/>
          <w:lang w:eastAsia="zh-CN" w:bidi="hi-IN"/>
        </w:rPr>
        <w:t>5C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-FSEPON-</w:t>
      </w:r>
      <w:r>
        <w:rPr>
          <w:rFonts w:ascii="Helvetica Neue" w:eastAsia="SimSun" w:hAnsi="Helvetica Neue" w:cs="Mangal"/>
          <w:kern w:val="3"/>
          <w:lang w:eastAsia="zh-CN" w:bidi="hi-IN"/>
        </w:rPr>
        <w:t>UM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-201</w:t>
      </w:r>
      <w:r w:rsidR="007F304A">
        <w:rPr>
          <w:rFonts w:ascii="Helvetica Neue" w:eastAsia="SimSun" w:hAnsi="Helvetica Neue" w:cs="Mangal"/>
          <w:kern w:val="3"/>
          <w:lang w:eastAsia="zh-CN" w:bidi="hi-IN"/>
        </w:rPr>
        <w:t>8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</w:t>
      </w:r>
      <w:r w:rsidR="007F304A">
        <w:rPr>
          <w:rFonts w:ascii="Helvetica Neue" w:eastAsia="SimSun" w:hAnsi="Helvetica Neue" w:cs="Mangal"/>
          <w:kern w:val="3"/>
          <w:lang w:eastAsia="zh-CN" w:bidi="hi-IN"/>
        </w:rPr>
        <w:t>9</w:t>
      </w:r>
    </w:p>
    <w:p w:rsidR="00CE3991" w:rsidRDefault="00CE3991" w:rsidP="00CE3991">
      <w:pPr>
        <w:widowControl w:val="0"/>
        <w:spacing w:after="10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DICHIARA</w:t>
      </w:r>
    </w:p>
    <w:p w:rsidR="00CE3991" w:rsidRDefault="00CE3991" w:rsidP="00CE3991">
      <w:pPr>
        <w:widowControl w:val="0"/>
        <w:spacing w:after="100"/>
        <w:jc w:val="center"/>
        <w:rPr>
          <w:rFonts w:ascii="Calibri" w:eastAsia="Calibri" w:hAnsi="Calibri" w:cs="Calibri"/>
          <w:b/>
        </w:rPr>
      </w:pPr>
    </w:p>
    <w:p w:rsidR="00CE3991" w:rsidRDefault="00CE3991" w:rsidP="00CE3991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possedere i seguenti titoli valutabili:</w:t>
      </w:r>
    </w:p>
    <w:p w:rsidR="00CE3991" w:rsidRDefault="00CE3991" w:rsidP="00CE3991">
      <w:pPr>
        <w:widowControl w:val="0"/>
        <w:spacing w:after="100"/>
        <w:jc w:val="both"/>
        <w:rPr>
          <w:rFonts w:ascii="Calibri" w:eastAsia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4"/>
        <w:gridCol w:w="6986"/>
        <w:gridCol w:w="1554"/>
      </w:tblGrid>
      <w:tr w:rsidR="00CE3991" w:rsidRPr="001431EF" w:rsidTr="00CE3991">
        <w:tc>
          <w:tcPr>
            <w:tcW w:w="1314" w:type="dxa"/>
          </w:tcPr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  <w:t>BARRARE SE POSSEDUTO</w:t>
            </w:r>
          </w:p>
        </w:tc>
        <w:tc>
          <w:tcPr>
            <w:tcW w:w="6986" w:type="dxa"/>
            <w:shd w:val="clear" w:color="auto" w:fill="auto"/>
          </w:tcPr>
          <w:p w:rsidR="00CE3991" w:rsidRPr="001431EF" w:rsidRDefault="00CE3991" w:rsidP="00CE3991">
            <w:pPr>
              <w:jc w:val="both"/>
              <w:rPr>
                <w:rFonts w:ascii="Verdana" w:eastAsia="Calibri" w:hAnsi="Verdana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  <w:t>A CURA DELLA COMMISSIONE</w:t>
            </w: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Diploma di scuola secondaria di secondo grado con votazione ____________ (specificare)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180E11" w:rsidRPr="001431EF" w:rsidTr="00CE3991">
        <w:tc>
          <w:tcPr>
            <w:tcW w:w="1314" w:type="dxa"/>
          </w:tcPr>
          <w:p w:rsidR="00180E11" w:rsidRPr="00CE3991" w:rsidRDefault="00180E1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180E11" w:rsidRPr="00CE3991" w:rsidRDefault="00180E1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Titolo di specializzazione attività di sostegno</w:t>
            </w:r>
          </w:p>
        </w:tc>
        <w:tc>
          <w:tcPr>
            <w:tcW w:w="1554" w:type="dxa"/>
            <w:shd w:val="clear" w:color="auto" w:fill="auto"/>
          </w:tcPr>
          <w:p w:rsidR="00180E11" w:rsidRPr="00CE3991" w:rsidRDefault="00180E1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Laurea 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CE3991">
            <w:pPr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Abilitazioni/speciali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zzazioni/master/dottorati/altre </w:t>
            </w: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lauree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</w:t>
            </w: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(elencare)</w:t>
            </w: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Certificazione ECDL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Titolo per l’accesso all’insegnamento nella scuola primaria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Insegnamento nella scuola primaria (specificare il periodo per anni scolastici)</w:t>
            </w:r>
          </w:p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Docenza in corsi PON di durata non inferiore a 30 ore</w:t>
            </w:r>
          </w:p>
          <w:p w:rsid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(elencare)</w:t>
            </w:r>
          </w:p>
          <w:p w:rsid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Funzione di tutor e/o referente per la valutazione in progetti PON (elencare)</w:t>
            </w:r>
          </w:p>
          <w:p w:rsid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1F0CC1" w:rsidRPr="001431EF" w:rsidTr="00CE3991">
        <w:tc>
          <w:tcPr>
            <w:tcW w:w="1314" w:type="dxa"/>
          </w:tcPr>
          <w:p w:rsidR="001F0CC1" w:rsidRPr="00CE3991" w:rsidRDefault="001F0CC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1F0CC1" w:rsidRDefault="001F0CC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Servizio civile (specificare il periodo)</w:t>
            </w:r>
          </w:p>
          <w:p w:rsidR="001F0CC1" w:rsidRDefault="001F0CC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1F0CC1" w:rsidRDefault="001F0CC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1F0CC1" w:rsidRDefault="001F0CC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1F0CC1" w:rsidRPr="00CE3991" w:rsidRDefault="001F0CC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1F0CC1" w:rsidRPr="00CE3991" w:rsidRDefault="001F0CC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</w:tbl>
    <w:p w:rsidR="00CE3991" w:rsidRDefault="00CE3991" w:rsidP="00CE3991">
      <w:pPr>
        <w:jc w:val="both"/>
        <w:rPr>
          <w:rFonts w:ascii="Verdana" w:hAnsi="Verdana"/>
          <w:b/>
        </w:rPr>
      </w:pP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Data _________________________</w:t>
      </w: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FIRMA</w:t>
      </w: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</w:p>
    <w:p w:rsidR="00CE3991" w:rsidRPr="00CE3991" w:rsidRDefault="00CE3991" w:rsidP="00CE399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______________________</w:t>
      </w:r>
    </w:p>
    <w:sectPr w:rsidR="00CE3991" w:rsidRPr="00CE3991" w:rsidSect="001F5D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E87493"/>
    <w:multiLevelType w:val="hybridMultilevel"/>
    <w:tmpl w:val="F15C04CE"/>
    <w:lvl w:ilvl="0" w:tplc="5AC8419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DA7EEE"/>
    <w:multiLevelType w:val="hybridMultilevel"/>
    <w:tmpl w:val="1138DC5A"/>
    <w:lvl w:ilvl="0" w:tplc="3E964A7E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8"/>
  <w:hyphenationZone w:val="283"/>
  <w:characterSpacingControl w:val="doNotCompress"/>
  <w:compat/>
  <w:rsids>
    <w:rsidRoot w:val="00CE3991"/>
    <w:rsid w:val="000513AA"/>
    <w:rsid w:val="000B0461"/>
    <w:rsid w:val="000B57D7"/>
    <w:rsid w:val="000D5983"/>
    <w:rsid w:val="000E37D3"/>
    <w:rsid w:val="00174208"/>
    <w:rsid w:val="00180E11"/>
    <w:rsid w:val="001C42AC"/>
    <w:rsid w:val="001F0CC1"/>
    <w:rsid w:val="001F22F6"/>
    <w:rsid w:val="001F5D70"/>
    <w:rsid w:val="002E118B"/>
    <w:rsid w:val="002E42A3"/>
    <w:rsid w:val="00347209"/>
    <w:rsid w:val="003A68C8"/>
    <w:rsid w:val="00452B93"/>
    <w:rsid w:val="00476953"/>
    <w:rsid w:val="004A1C60"/>
    <w:rsid w:val="004D0D8B"/>
    <w:rsid w:val="005777BE"/>
    <w:rsid w:val="005933CE"/>
    <w:rsid w:val="006B787F"/>
    <w:rsid w:val="00760C43"/>
    <w:rsid w:val="00783D65"/>
    <w:rsid w:val="007B171A"/>
    <w:rsid w:val="007C5E8D"/>
    <w:rsid w:val="007F304A"/>
    <w:rsid w:val="00852BAA"/>
    <w:rsid w:val="008A32F6"/>
    <w:rsid w:val="00984839"/>
    <w:rsid w:val="0099593F"/>
    <w:rsid w:val="009F2F6A"/>
    <w:rsid w:val="00AA7B5F"/>
    <w:rsid w:val="00B44891"/>
    <w:rsid w:val="00BA584A"/>
    <w:rsid w:val="00CA5694"/>
    <w:rsid w:val="00CD148B"/>
    <w:rsid w:val="00CE3991"/>
    <w:rsid w:val="00D76149"/>
    <w:rsid w:val="00DB30C8"/>
    <w:rsid w:val="00DC0D7C"/>
    <w:rsid w:val="00E02013"/>
    <w:rsid w:val="00F14608"/>
    <w:rsid w:val="00F4580B"/>
    <w:rsid w:val="00F74516"/>
    <w:rsid w:val="00F76C23"/>
    <w:rsid w:val="00FA5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1F5D7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%20wor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word</Template>
  <TotalTime>11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annamaria</cp:lastModifiedBy>
  <cp:revision>7</cp:revision>
  <dcterms:created xsi:type="dcterms:W3CDTF">2018-05-31T11:05:00Z</dcterms:created>
  <dcterms:modified xsi:type="dcterms:W3CDTF">2018-06-14T07:41:00Z</dcterms:modified>
</cp:coreProperties>
</file>