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F8B" w:rsidRDefault="00743F8B" w:rsidP="00743F8B">
      <w:pPr>
        <w:shd w:val="clear" w:color="auto" w:fill="FFFFFF"/>
        <w:spacing w:after="0" w:line="240" w:lineRule="auto"/>
        <w:rPr>
          <w:rFonts w:ascii="Verdana" w:hAnsi="Verdana"/>
          <w:b/>
        </w:rPr>
      </w:pPr>
    </w:p>
    <w:p w:rsidR="00743F8B" w:rsidRDefault="00743F8B" w:rsidP="00743F8B">
      <w:pPr>
        <w:shd w:val="clear" w:color="auto" w:fill="FFFFFF"/>
        <w:spacing w:after="0" w:line="240" w:lineRule="auto"/>
        <w:rPr>
          <w:rFonts w:ascii="Verdana" w:hAnsi="Verdana"/>
          <w:b/>
        </w:rPr>
      </w:pPr>
      <w:r>
        <w:rPr>
          <w:rFonts w:ascii="Verdana" w:hAnsi="Verdana"/>
          <w:b/>
        </w:rPr>
        <w:t>ALLEGATO B</w:t>
      </w:r>
    </w:p>
    <w:p w:rsidR="00743F8B" w:rsidRDefault="00743F8B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OFFERTA ECONOMICA</w:t>
      </w:r>
    </w:p>
    <w:p w:rsidR="0044305D" w:rsidRDefault="0044305D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</w:p>
    <w:p w:rsidR="00743F8B" w:rsidRDefault="00743F8B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MODULO “</w:t>
      </w:r>
      <w:r w:rsidR="00136B0C">
        <w:rPr>
          <w:rFonts w:ascii="Verdana" w:hAnsi="Verdana"/>
          <w:b/>
        </w:rPr>
        <w:t>LA CITTA’ IN CLASSE</w:t>
      </w:r>
      <w:r>
        <w:rPr>
          <w:rFonts w:ascii="Verdana" w:hAnsi="Verdana"/>
          <w:b/>
        </w:rPr>
        <w:t>”</w:t>
      </w:r>
    </w:p>
    <w:p w:rsidR="00B550D4" w:rsidRDefault="00B550D4" w:rsidP="00B550D4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65"/>
        <w:gridCol w:w="2296"/>
        <w:gridCol w:w="1893"/>
      </w:tblGrid>
      <w:tr w:rsidR="00B550D4" w:rsidRPr="007C7255" w:rsidTr="00B550D4">
        <w:tc>
          <w:tcPr>
            <w:tcW w:w="5665" w:type="dxa"/>
          </w:tcPr>
          <w:p w:rsidR="00B550D4" w:rsidRPr="007C7255" w:rsidRDefault="00B550D4" w:rsidP="00A00787">
            <w:pPr>
              <w:spacing w:after="0" w:line="240" w:lineRule="auto"/>
              <w:jc w:val="both"/>
              <w:rPr>
                <w:rFonts w:ascii="Verdana" w:hAnsi="Verdana"/>
                <w:b/>
              </w:rPr>
            </w:pPr>
            <w:r w:rsidRPr="007C7255">
              <w:rPr>
                <w:rFonts w:ascii="Verdana" w:hAnsi="Verdana"/>
                <w:b/>
              </w:rPr>
              <w:t>DESCRIZIONE</w:t>
            </w:r>
          </w:p>
        </w:tc>
        <w:tc>
          <w:tcPr>
            <w:tcW w:w="2296" w:type="dxa"/>
          </w:tcPr>
          <w:p w:rsidR="00B550D4" w:rsidRPr="007C7255" w:rsidRDefault="00B550D4" w:rsidP="00A00787">
            <w:pPr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7C7255">
              <w:rPr>
                <w:rFonts w:ascii="Verdana" w:hAnsi="Verdana"/>
                <w:b/>
              </w:rPr>
              <w:t>QUANTITA’</w:t>
            </w:r>
          </w:p>
        </w:tc>
        <w:tc>
          <w:tcPr>
            <w:tcW w:w="1893" w:type="dxa"/>
          </w:tcPr>
          <w:p w:rsidR="00B550D4" w:rsidRPr="00B550D4" w:rsidRDefault="00B550D4" w:rsidP="00A00787">
            <w:pPr>
              <w:spacing w:after="0" w:line="240" w:lineRule="auto"/>
              <w:jc w:val="center"/>
              <w:rPr>
                <w:rFonts w:ascii="Verdana" w:hAnsi="Verdana"/>
                <w:b/>
                <w:color w:val="FF0000"/>
              </w:rPr>
            </w:pPr>
            <w:r w:rsidRPr="00B550D4">
              <w:rPr>
                <w:rFonts w:ascii="Verdana" w:hAnsi="Verdana"/>
                <w:b/>
                <w:color w:val="FF0000"/>
              </w:rPr>
              <w:t>PREZZO IVA INCLUSA</w:t>
            </w:r>
          </w:p>
        </w:tc>
      </w:tr>
      <w:tr w:rsidR="00136B0C" w:rsidRPr="007C7255" w:rsidTr="006C7B30">
        <w:tc>
          <w:tcPr>
            <w:tcW w:w="5665" w:type="dxa"/>
            <w:vAlign w:val="bottom"/>
          </w:tcPr>
          <w:p w:rsidR="00136B0C" w:rsidRDefault="00136B0C" w:rsidP="002E02C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PENNELLI DECO - A</w:t>
            </w:r>
          </w:p>
        </w:tc>
        <w:tc>
          <w:tcPr>
            <w:tcW w:w="2296" w:type="dxa"/>
            <w:vAlign w:val="bottom"/>
          </w:tcPr>
          <w:p w:rsidR="00136B0C" w:rsidRDefault="00136B0C" w:rsidP="002E02C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1893" w:type="dxa"/>
          </w:tcPr>
          <w:p w:rsidR="00136B0C" w:rsidRDefault="00136B0C" w:rsidP="00A0078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136B0C" w:rsidRPr="007C7255" w:rsidTr="006C7B30">
        <w:tc>
          <w:tcPr>
            <w:tcW w:w="5665" w:type="dxa"/>
            <w:vAlign w:val="bottom"/>
          </w:tcPr>
          <w:p w:rsidR="00136B0C" w:rsidRDefault="00136B0C" w:rsidP="002E02C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PENNELLI DECO - B</w:t>
            </w:r>
          </w:p>
        </w:tc>
        <w:tc>
          <w:tcPr>
            <w:tcW w:w="2296" w:type="dxa"/>
            <w:vAlign w:val="bottom"/>
          </w:tcPr>
          <w:p w:rsidR="00136B0C" w:rsidRDefault="00136B0C" w:rsidP="002E02C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1893" w:type="dxa"/>
          </w:tcPr>
          <w:p w:rsidR="00136B0C" w:rsidRDefault="00136B0C" w:rsidP="00A0078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136B0C" w:rsidRPr="007C7255" w:rsidTr="006C7B30">
        <w:tc>
          <w:tcPr>
            <w:tcW w:w="5665" w:type="dxa"/>
            <w:vAlign w:val="bottom"/>
          </w:tcPr>
          <w:p w:rsidR="00136B0C" w:rsidRDefault="00136B0C" w:rsidP="002E02C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MAXI PENNELLO GIOTTO - </w:t>
            </w:r>
          </w:p>
        </w:tc>
        <w:tc>
          <w:tcPr>
            <w:tcW w:w="2296" w:type="dxa"/>
            <w:vAlign w:val="bottom"/>
          </w:tcPr>
          <w:p w:rsidR="00136B0C" w:rsidRDefault="00136B0C" w:rsidP="002E02C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15</w:t>
            </w:r>
          </w:p>
        </w:tc>
        <w:tc>
          <w:tcPr>
            <w:tcW w:w="1893" w:type="dxa"/>
          </w:tcPr>
          <w:p w:rsidR="00136B0C" w:rsidRDefault="00136B0C" w:rsidP="00A0078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136B0C" w:rsidRPr="007C7255" w:rsidTr="006C7B30">
        <w:tc>
          <w:tcPr>
            <w:tcW w:w="5665" w:type="dxa"/>
            <w:vAlign w:val="bottom"/>
          </w:tcPr>
          <w:p w:rsidR="00136B0C" w:rsidRDefault="00136B0C" w:rsidP="002E02C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MATITE COLORATE PRIMO - </w:t>
            </w:r>
          </w:p>
        </w:tc>
        <w:tc>
          <w:tcPr>
            <w:tcW w:w="2296" w:type="dxa"/>
            <w:vAlign w:val="bottom"/>
          </w:tcPr>
          <w:p w:rsidR="00136B0C" w:rsidRDefault="00136B0C" w:rsidP="002E02C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</w:t>
            </w:r>
          </w:p>
        </w:tc>
        <w:tc>
          <w:tcPr>
            <w:tcW w:w="1893" w:type="dxa"/>
          </w:tcPr>
          <w:p w:rsidR="00136B0C" w:rsidRDefault="00136B0C" w:rsidP="00A0078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136B0C" w:rsidRPr="007C7255" w:rsidTr="006C7B30">
        <w:tc>
          <w:tcPr>
            <w:tcW w:w="5665" w:type="dxa"/>
            <w:vAlign w:val="bottom"/>
          </w:tcPr>
          <w:p w:rsidR="00136B0C" w:rsidRDefault="00136B0C" w:rsidP="002E02C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PATAFIX HOME DECO - </w:t>
            </w:r>
          </w:p>
        </w:tc>
        <w:tc>
          <w:tcPr>
            <w:tcW w:w="2296" w:type="dxa"/>
            <w:vAlign w:val="bottom"/>
          </w:tcPr>
          <w:p w:rsidR="00136B0C" w:rsidRDefault="00136B0C" w:rsidP="002E02C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1893" w:type="dxa"/>
          </w:tcPr>
          <w:p w:rsidR="00136B0C" w:rsidRDefault="00136B0C" w:rsidP="00A0078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136B0C" w:rsidRPr="007C7255" w:rsidTr="006C7B30">
        <w:tc>
          <w:tcPr>
            <w:tcW w:w="5665" w:type="dxa"/>
            <w:vAlign w:val="bottom"/>
          </w:tcPr>
          <w:p w:rsidR="00136B0C" w:rsidRDefault="00136B0C" w:rsidP="002E02C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COLLA UNIVERSALE VINAVIL  - </w:t>
            </w:r>
          </w:p>
        </w:tc>
        <w:tc>
          <w:tcPr>
            <w:tcW w:w="2296" w:type="dxa"/>
            <w:vAlign w:val="bottom"/>
          </w:tcPr>
          <w:p w:rsidR="00136B0C" w:rsidRDefault="00136B0C" w:rsidP="002E02C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</w:t>
            </w:r>
          </w:p>
        </w:tc>
        <w:tc>
          <w:tcPr>
            <w:tcW w:w="1893" w:type="dxa"/>
          </w:tcPr>
          <w:p w:rsidR="00136B0C" w:rsidRDefault="00136B0C" w:rsidP="00A0078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136B0C" w:rsidRPr="007C7255" w:rsidTr="006C7B30">
        <w:tc>
          <w:tcPr>
            <w:tcW w:w="5665" w:type="dxa"/>
            <w:vAlign w:val="bottom"/>
          </w:tcPr>
          <w:p w:rsidR="00136B0C" w:rsidRDefault="00136B0C" w:rsidP="002E02C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PUNTI PER CUCITRICE 21/4 - </w:t>
            </w:r>
          </w:p>
        </w:tc>
        <w:tc>
          <w:tcPr>
            <w:tcW w:w="2296" w:type="dxa"/>
            <w:vAlign w:val="bottom"/>
          </w:tcPr>
          <w:p w:rsidR="00136B0C" w:rsidRDefault="00136B0C" w:rsidP="002E02C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</w:t>
            </w:r>
          </w:p>
        </w:tc>
        <w:tc>
          <w:tcPr>
            <w:tcW w:w="1893" w:type="dxa"/>
          </w:tcPr>
          <w:p w:rsidR="00136B0C" w:rsidRDefault="00136B0C" w:rsidP="00A0078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136B0C" w:rsidRPr="007C7255" w:rsidTr="006C7B30">
        <w:tc>
          <w:tcPr>
            <w:tcW w:w="5665" w:type="dxa"/>
            <w:vAlign w:val="bottom"/>
          </w:tcPr>
          <w:p w:rsidR="00136B0C" w:rsidRDefault="00136B0C" w:rsidP="002E02C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QUADERNI A4 WILD LIFE - </w:t>
            </w:r>
          </w:p>
        </w:tc>
        <w:tc>
          <w:tcPr>
            <w:tcW w:w="2296" w:type="dxa"/>
            <w:vAlign w:val="bottom"/>
          </w:tcPr>
          <w:p w:rsidR="00136B0C" w:rsidRDefault="00136B0C" w:rsidP="002E02C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</w:t>
            </w:r>
          </w:p>
        </w:tc>
        <w:tc>
          <w:tcPr>
            <w:tcW w:w="1893" w:type="dxa"/>
          </w:tcPr>
          <w:p w:rsidR="00136B0C" w:rsidRDefault="00136B0C" w:rsidP="00A0078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136B0C" w:rsidRPr="007C7255" w:rsidTr="006C7B30">
        <w:tc>
          <w:tcPr>
            <w:tcW w:w="5665" w:type="dxa"/>
            <w:vAlign w:val="bottom"/>
          </w:tcPr>
          <w:p w:rsidR="00136B0C" w:rsidRDefault="00136B0C" w:rsidP="002E02C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ETICHETTE EXPORT TICO - </w:t>
            </w:r>
          </w:p>
        </w:tc>
        <w:tc>
          <w:tcPr>
            <w:tcW w:w="2296" w:type="dxa"/>
            <w:vAlign w:val="bottom"/>
          </w:tcPr>
          <w:p w:rsidR="00136B0C" w:rsidRDefault="00136B0C" w:rsidP="002E02C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1893" w:type="dxa"/>
          </w:tcPr>
          <w:p w:rsidR="00136B0C" w:rsidRDefault="00136B0C" w:rsidP="00A0078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136B0C" w:rsidRPr="007C7255" w:rsidTr="006C7B30">
        <w:tc>
          <w:tcPr>
            <w:tcW w:w="5665" w:type="dxa"/>
            <w:vAlign w:val="bottom"/>
          </w:tcPr>
          <w:p w:rsidR="00136B0C" w:rsidRDefault="00136B0C" w:rsidP="002E02C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CARTA ATEMA -</w:t>
            </w:r>
          </w:p>
        </w:tc>
        <w:tc>
          <w:tcPr>
            <w:tcW w:w="2296" w:type="dxa"/>
            <w:vAlign w:val="bottom"/>
          </w:tcPr>
          <w:p w:rsidR="00136B0C" w:rsidRDefault="00136B0C" w:rsidP="002E02C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</w:t>
            </w:r>
          </w:p>
        </w:tc>
        <w:tc>
          <w:tcPr>
            <w:tcW w:w="1893" w:type="dxa"/>
          </w:tcPr>
          <w:p w:rsidR="00136B0C" w:rsidRDefault="00136B0C" w:rsidP="00A0078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136B0C" w:rsidRPr="007C7255" w:rsidTr="006C7B30">
        <w:tc>
          <w:tcPr>
            <w:tcW w:w="5665" w:type="dxa"/>
            <w:vAlign w:val="bottom"/>
          </w:tcPr>
          <w:p w:rsidR="00136B0C" w:rsidRDefault="00136B0C" w:rsidP="002E02C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CARTA E CARTONCINI TINTE FORTI RISMALUCE -</w:t>
            </w:r>
          </w:p>
        </w:tc>
        <w:tc>
          <w:tcPr>
            <w:tcW w:w="2296" w:type="dxa"/>
            <w:vAlign w:val="bottom"/>
          </w:tcPr>
          <w:p w:rsidR="00136B0C" w:rsidRDefault="00136B0C" w:rsidP="002E02C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1893" w:type="dxa"/>
          </w:tcPr>
          <w:p w:rsidR="00136B0C" w:rsidRDefault="00136B0C" w:rsidP="00A0078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136B0C" w:rsidRPr="007C7255" w:rsidTr="006C7B30">
        <w:tc>
          <w:tcPr>
            <w:tcW w:w="5665" w:type="dxa"/>
            <w:vAlign w:val="bottom"/>
          </w:tcPr>
          <w:p w:rsidR="00136B0C" w:rsidRDefault="00136B0C" w:rsidP="002E02C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CARTA E CARTONCINI TINTE TENUI RISMACQUA - </w:t>
            </w:r>
          </w:p>
        </w:tc>
        <w:tc>
          <w:tcPr>
            <w:tcW w:w="2296" w:type="dxa"/>
            <w:vAlign w:val="bottom"/>
          </w:tcPr>
          <w:p w:rsidR="00136B0C" w:rsidRDefault="00136B0C" w:rsidP="002E02C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1893" w:type="dxa"/>
          </w:tcPr>
          <w:p w:rsidR="00136B0C" w:rsidRDefault="00136B0C" w:rsidP="00A0078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136B0C" w:rsidRPr="007C7255" w:rsidTr="006C7B30">
        <w:tc>
          <w:tcPr>
            <w:tcW w:w="5665" w:type="dxa"/>
            <w:vAlign w:val="bottom"/>
          </w:tcPr>
          <w:p w:rsidR="00136B0C" w:rsidRDefault="00136B0C" w:rsidP="002E02C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BUSTE A PERFORAZIONE UNIV. LISCE ECO - </w:t>
            </w:r>
          </w:p>
        </w:tc>
        <w:tc>
          <w:tcPr>
            <w:tcW w:w="2296" w:type="dxa"/>
            <w:vAlign w:val="bottom"/>
          </w:tcPr>
          <w:p w:rsidR="00136B0C" w:rsidRDefault="00136B0C" w:rsidP="002E02C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1893" w:type="dxa"/>
          </w:tcPr>
          <w:p w:rsidR="00136B0C" w:rsidRDefault="00136B0C" w:rsidP="00A0078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136B0C" w:rsidRPr="007C7255" w:rsidTr="006C7B30">
        <w:tc>
          <w:tcPr>
            <w:tcW w:w="5665" w:type="dxa"/>
            <w:vAlign w:val="bottom"/>
          </w:tcPr>
          <w:p w:rsidR="00136B0C" w:rsidRDefault="00136B0C" w:rsidP="002E02C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BLOCCO CARTA LUCIDA  - </w:t>
            </w:r>
          </w:p>
        </w:tc>
        <w:tc>
          <w:tcPr>
            <w:tcW w:w="2296" w:type="dxa"/>
            <w:vAlign w:val="bottom"/>
          </w:tcPr>
          <w:p w:rsidR="00136B0C" w:rsidRDefault="00136B0C" w:rsidP="002E02C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1893" w:type="dxa"/>
          </w:tcPr>
          <w:p w:rsidR="00136B0C" w:rsidRDefault="00136B0C" w:rsidP="00A0078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136B0C" w:rsidRPr="007C7255" w:rsidTr="006C7B30">
        <w:tc>
          <w:tcPr>
            <w:tcW w:w="5665" w:type="dxa"/>
            <w:vAlign w:val="bottom"/>
          </w:tcPr>
          <w:p w:rsidR="00136B0C" w:rsidRDefault="00136B0C" w:rsidP="002E02C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CARTA RASATA LUCIDA -</w:t>
            </w:r>
          </w:p>
        </w:tc>
        <w:tc>
          <w:tcPr>
            <w:tcW w:w="2296" w:type="dxa"/>
            <w:vAlign w:val="bottom"/>
          </w:tcPr>
          <w:p w:rsidR="00136B0C" w:rsidRDefault="00136B0C" w:rsidP="002E02C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</w:t>
            </w:r>
          </w:p>
        </w:tc>
        <w:tc>
          <w:tcPr>
            <w:tcW w:w="1893" w:type="dxa"/>
          </w:tcPr>
          <w:p w:rsidR="00136B0C" w:rsidRDefault="00136B0C" w:rsidP="00A0078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136B0C" w:rsidRPr="007C7255" w:rsidTr="006C7B30">
        <w:tc>
          <w:tcPr>
            <w:tcW w:w="5665" w:type="dxa"/>
            <w:vAlign w:val="bottom"/>
          </w:tcPr>
          <w:p w:rsidR="00136B0C" w:rsidRDefault="00136B0C" w:rsidP="002E02C7">
            <w:pPr>
              <w:rPr>
                <w:rFonts w:cs="Calibri"/>
              </w:rPr>
            </w:pPr>
            <w:r>
              <w:rPr>
                <w:rFonts w:cs="Calibri"/>
              </w:rPr>
              <w:t xml:space="preserve">ALBUM DA DISEGNO FABRIANO2 RUVIDO - </w:t>
            </w:r>
          </w:p>
        </w:tc>
        <w:tc>
          <w:tcPr>
            <w:tcW w:w="2296" w:type="dxa"/>
            <w:vAlign w:val="bottom"/>
          </w:tcPr>
          <w:p w:rsidR="00136B0C" w:rsidRDefault="00136B0C" w:rsidP="002E02C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</w:t>
            </w:r>
          </w:p>
        </w:tc>
        <w:tc>
          <w:tcPr>
            <w:tcW w:w="1893" w:type="dxa"/>
          </w:tcPr>
          <w:p w:rsidR="00136B0C" w:rsidRDefault="00136B0C" w:rsidP="00A0078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136B0C" w:rsidRPr="007C7255" w:rsidTr="006C7B30">
        <w:tc>
          <w:tcPr>
            <w:tcW w:w="5665" w:type="dxa"/>
            <w:vAlign w:val="bottom"/>
          </w:tcPr>
          <w:p w:rsidR="00136B0C" w:rsidRDefault="00136B0C" w:rsidP="002E02C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BUSTE A PERFORAZIONE UNIVERSALE  - </w:t>
            </w:r>
          </w:p>
        </w:tc>
        <w:tc>
          <w:tcPr>
            <w:tcW w:w="2296" w:type="dxa"/>
            <w:vAlign w:val="bottom"/>
          </w:tcPr>
          <w:p w:rsidR="00136B0C" w:rsidRDefault="00136B0C" w:rsidP="002E02C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1893" w:type="dxa"/>
          </w:tcPr>
          <w:p w:rsidR="00136B0C" w:rsidRDefault="00136B0C" w:rsidP="00A0078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136B0C" w:rsidRPr="007C7255" w:rsidTr="006C7B30">
        <w:tc>
          <w:tcPr>
            <w:tcW w:w="5665" w:type="dxa"/>
            <w:vAlign w:val="bottom"/>
          </w:tcPr>
          <w:p w:rsidR="00136B0C" w:rsidRDefault="00136B0C" w:rsidP="002E02C7">
            <w:pPr>
              <w:rPr>
                <w:rFonts w:cs="Calibri"/>
              </w:rPr>
            </w:pPr>
            <w:r>
              <w:rPr>
                <w:rFonts w:cs="Calibri"/>
              </w:rPr>
              <w:t xml:space="preserve">REGISTRATORE DO X  2  INFINITY - </w:t>
            </w:r>
          </w:p>
        </w:tc>
        <w:tc>
          <w:tcPr>
            <w:tcW w:w="2296" w:type="dxa"/>
            <w:vAlign w:val="bottom"/>
          </w:tcPr>
          <w:p w:rsidR="00136B0C" w:rsidRDefault="00136B0C" w:rsidP="002E02C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1893" w:type="dxa"/>
          </w:tcPr>
          <w:p w:rsidR="00136B0C" w:rsidRDefault="00136B0C" w:rsidP="00A0078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136B0C" w:rsidRPr="007C7255" w:rsidTr="006C7B30">
        <w:tc>
          <w:tcPr>
            <w:tcW w:w="5665" w:type="dxa"/>
            <w:vAlign w:val="bottom"/>
          </w:tcPr>
          <w:p w:rsidR="00136B0C" w:rsidRDefault="00136B0C" w:rsidP="002E02C7">
            <w:pPr>
              <w:rPr>
                <w:rFonts w:cs="Calibri"/>
              </w:rPr>
            </w:pPr>
            <w:r>
              <w:rPr>
                <w:rFonts w:cs="Calibri"/>
              </w:rPr>
              <w:t xml:space="preserve">CARTELLA PORTA PROGETTI BLU - </w:t>
            </w:r>
          </w:p>
        </w:tc>
        <w:tc>
          <w:tcPr>
            <w:tcW w:w="2296" w:type="dxa"/>
            <w:vAlign w:val="bottom"/>
          </w:tcPr>
          <w:p w:rsidR="00136B0C" w:rsidRDefault="00136B0C" w:rsidP="002E02C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1893" w:type="dxa"/>
          </w:tcPr>
          <w:p w:rsidR="00136B0C" w:rsidRDefault="00136B0C" w:rsidP="00A0078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136B0C" w:rsidRPr="007C7255" w:rsidTr="006C7B30">
        <w:tc>
          <w:tcPr>
            <w:tcW w:w="5665" w:type="dxa"/>
            <w:vAlign w:val="bottom"/>
          </w:tcPr>
          <w:p w:rsidR="00136B0C" w:rsidRDefault="00136B0C" w:rsidP="002E02C7">
            <w:pPr>
              <w:rPr>
                <w:rFonts w:cs="Calibri"/>
              </w:rPr>
            </w:pPr>
            <w:r>
              <w:rPr>
                <w:rFonts w:cs="Calibri"/>
              </w:rPr>
              <w:t xml:space="preserve">BUSTE CON BOTTONE A4 - </w:t>
            </w:r>
          </w:p>
        </w:tc>
        <w:tc>
          <w:tcPr>
            <w:tcW w:w="2296" w:type="dxa"/>
            <w:vAlign w:val="bottom"/>
          </w:tcPr>
          <w:p w:rsidR="00136B0C" w:rsidRDefault="00136B0C" w:rsidP="002E02C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</w:t>
            </w:r>
          </w:p>
        </w:tc>
        <w:tc>
          <w:tcPr>
            <w:tcW w:w="1893" w:type="dxa"/>
          </w:tcPr>
          <w:p w:rsidR="00136B0C" w:rsidRDefault="00136B0C" w:rsidP="00A0078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550D4" w:rsidRPr="007C7255" w:rsidTr="00B550D4">
        <w:tc>
          <w:tcPr>
            <w:tcW w:w="5665" w:type="dxa"/>
          </w:tcPr>
          <w:p w:rsidR="00B550D4" w:rsidRPr="00B550D4" w:rsidRDefault="00B550D4" w:rsidP="00B550D4">
            <w:pPr>
              <w:spacing w:after="0" w:line="240" w:lineRule="auto"/>
              <w:jc w:val="right"/>
              <w:rPr>
                <w:rFonts w:ascii="Verdana" w:hAnsi="Verdana"/>
                <w:b/>
                <w:color w:val="FF0000"/>
              </w:rPr>
            </w:pPr>
            <w:r>
              <w:rPr>
                <w:rFonts w:ascii="Verdana" w:hAnsi="Verdana"/>
                <w:b/>
                <w:color w:val="FF0000"/>
              </w:rPr>
              <w:t>TOTALE FATTURA IVA INCLUSA</w:t>
            </w:r>
          </w:p>
        </w:tc>
        <w:tc>
          <w:tcPr>
            <w:tcW w:w="2296" w:type="dxa"/>
          </w:tcPr>
          <w:p w:rsidR="00B550D4" w:rsidRDefault="00B550D4" w:rsidP="00A0078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B550D4" w:rsidRDefault="00B550D4" w:rsidP="00A0078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</w:tbl>
    <w:p w:rsidR="00B550D4" w:rsidRDefault="00B550D4" w:rsidP="00B550D4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</w:p>
    <w:p w:rsidR="000143BE" w:rsidRDefault="000143BE" w:rsidP="00743F8B">
      <w:pPr>
        <w:shd w:val="clear" w:color="auto" w:fill="FFFFFF"/>
        <w:spacing w:after="0" w:line="240" w:lineRule="auto"/>
        <w:jc w:val="both"/>
        <w:rPr>
          <w:rFonts w:ascii="Verdana" w:hAnsi="Verdana"/>
          <w:b/>
        </w:rPr>
      </w:pPr>
    </w:p>
    <w:p w:rsidR="00136B0C" w:rsidRDefault="00136B0C" w:rsidP="00743F8B">
      <w:pPr>
        <w:shd w:val="clear" w:color="auto" w:fill="FFFFFF"/>
        <w:spacing w:after="0" w:line="240" w:lineRule="auto"/>
        <w:jc w:val="both"/>
        <w:rPr>
          <w:rFonts w:ascii="Verdana" w:hAnsi="Verdana"/>
          <w:b/>
        </w:rPr>
      </w:pPr>
    </w:p>
    <w:p w:rsidR="00136B0C" w:rsidRDefault="00136B0C" w:rsidP="00743F8B">
      <w:pPr>
        <w:shd w:val="clear" w:color="auto" w:fill="FFFFFF"/>
        <w:spacing w:after="0" w:line="240" w:lineRule="auto"/>
        <w:jc w:val="both"/>
        <w:rPr>
          <w:rFonts w:ascii="Verdana" w:hAnsi="Verdana"/>
          <w:b/>
        </w:rPr>
      </w:pPr>
    </w:p>
    <w:p w:rsidR="00743F8B" w:rsidRDefault="00743F8B" w:rsidP="00743F8B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  <w:b/>
        </w:rPr>
        <w:t xml:space="preserve">N.B. </w:t>
      </w:r>
      <w:r>
        <w:rPr>
          <w:rFonts w:ascii="Verdana" w:hAnsi="Verdana"/>
        </w:rPr>
        <w:t>Per il materiale sopra indicato dovrà essere emessa fattura elettronica. Pertanto, qualora ciò comporti il pagamento di spese aggiuntive, le stesse dovranno essere specificate nel modulo di offerta.</w:t>
      </w:r>
    </w:p>
    <w:p w:rsidR="0044305D" w:rsidRPr="00291CF6" w:rsidRDefault="0044305D" w:rsidP="00743F8B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Analogamente, eventuali spese di trasporto e/o consegna dovranno essere specificate nel modulo di offerta</w:t>
      </w:r>
    </w:p>
    <w:p w:rsidR="00136B0C" w:rsidRDefault="00136B0C" w:rsidP="00743F8B">
      <w:pPr>
        <w:rPr>
          <w:rFonts w:ascii="Verdana" w:hAnsi="Verdana"/>
          <w:sz w:val="24"/>
          <w:szCs w:val="24"/>
        </w:rPr>
      </w:pPr>
    </w:p>
    <w:p w:rsidR="00743F8B" w:rsidRDefault="00743F8B" w:rsidP="00743F8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Luogo e data _______________</w:t>
      </w:r>
    </w:p>
    <w:p w:rsidR="00743F8B" w:rsidRDefault="00743F8B" w:rsidP="00743F8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IL LEGALE RAPPRESENTANTE</w:t>
      </w:r>
    </w:p>
    <w:p w:rsidR="002E118B" w:rsidRPr="002E42A3" w:rsidRDefault="00743F8B" w:rsidP="00896F70">
      <w:pPr>
        <w:rPr>
          <w:rFonts w:ascii="Verdana" w:hAnsi="Verdana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________________________</w:t>
      </w:r>
    </w:p>
    <w:sectPr w:rsidR="002E118B" w:rsidRPr="002E42A3" w:rsidSect="000660E8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2AC4" w:rsidRDefault="00E52AC4" w:rsidP="008C2823">
      <w:pPr>
        <w:spacing w:after="0" w:line="240" w:lineRule="auto"/>
      </w:pPr>
      <w:r>
        <w:separator/>
      </w:r>
    </w:p>
  </w:endnote>
  <w:endnote w:type="continuationSeparator" w:id="1">
    <w:p w:rsidR="00E52AC4" w:rsidRDefault="00E52AC4" w:rsidP="008C2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2AC4" w:rsidRDefault="00E52AC4" w:rsidP="008C2823">
      <w:pPr>
        <w:spacing w:after="0" w:line="240" w:lineRule="auto"/>
      </w:pPr>
      <w:r>
        <w:separator/>
      </w:r>
    </w:p>
  </w:footnote>
  <w:footnote w:type="continuationSeparator" w:id="1">
    <w:p w:rsidR="00E52AC4" w:rsidRDefault="00E52AC4" w:rsidP="008C28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D7" w:rsidRDefault="00743F8B" w:rsidP="004F3CD0">
    <w:pPr>
      <w:pStyle w:val="Intestazione"/>
      <w:jc w:val="center"/>
    </w:pPr>
    <w:r>
      <w:rPr>
        <w:noProof/>
      </w:rPr>
      <w:drawing>
        <wp:inline distT="0" distB="0" distL="0" distR="0">
          <wp:extent cx="5314950" cy="923925"/>
          <wp:effectExtent l="19050" t="0" r="0" b="0"/>
          <wp:docPr id="1" name="Immagine 1" descr="pon_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n_2014-202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3F8B"/>
    <w:rsid w:val="000143BE"/>
    <w:rsid w:val="000513AA"/>
    <w:rsid w:val="000B0461"/>
    <w:rsid w:val="000B57D7"/>
    <w:rsid w:val="000D5983"/>
    <w:rsid w:val="000E37D3"/>
    <w:rsid w:val="00136B0C"/>
    <w:rsid w:val="00174208"/>
    <w:rsid w:val="00186007"/>
    <w:rsid w:val="001B5250"/>
    <w:rsid w:val="001C42AC"/>
    <w:rsid w:val="001F22F6"/>
    <w:rsid w:val="00210660"/>
    <w:rsid w:val="00227866"/>
    <w:rsid w:val="002812EF"/>
    <w:rsid w:val="0029289A"/>
    <w:rsid w:val="002E118B"/>
    <w:rsid w:val="002E42A3"/>
    <w:rsid w:val="002E5275"/>
    <w:rsid w:val="003354FB"/>
    <w:rsid w:val="00347209"/>
    <w:rsid w:val="00374BE1"/>
    <w:rsid w:val="003A68C8"/>
    <w:rsid w:val="003F27A0"/>
    <w:rsid w:val="00407639"/>
    <w:rsid w:val="00412797"/>
    <w:rsid w:val="0044305D"/>
    <w:rsid w:val="00452B93"/>
    <w:rsid w:val="00476953"/>
    <w:rsid w:val="004A1C60"/>
    <w:rsid w:val="004D0D8B"/>
    <w:rsid w:val="005933CE"/>
    <w:rsid w:val="006A3399"/>
    <w:rsid w:val="00743F8B"/>
    <w:rsid w:val="00757EBC"/>
    <w:rsid w:val="00760C43"/>
    <w:rsid w:val="00783D65"/>
    <w:rsid w:val="00785759"/>
    <w:rsid w:val="007900C8"/>
    <w:rsid w:val="007B171A"/>
    <w:rsid w:val="007B24B2"/>
    <w:rsid w:val="007C5E8D"/>
    <w:rsid w:val="00852BAA"/>
    <w:rsid w:val="00896F70"/>
    <w:rsid w:val="008A32F6"/>
    <w:rsid w:val="008B5E99"/>
    <w:rsid w:val="008C2823"/>
    <w:rsid w:val="008E0BEA"/>
    <w:rsid w:val="00964D8E"/>
    <w:rsid w:val="00984839"/>
    <w:rsid w:val="00986038"/>
    <w:rsid w:val="0099593F"/>
    <w:rsid w:val="009B44B6"/>
    <w:rsid w:val="009C5B81"/>
    <w:rsid w:val="009F2F6A"/>
    <w:rsid w:val="00A72047"/>
    <w:rsid w:val="00A74107"/>
    <w:rsid w:val="00A94FF0"/>
    <w:rsid w:val="00AA7B5F"/>
    <w:rsid w:val="00B241D7"/>
    <w:rsid w:val="00B44891"/>
    <w:rsid w:val="00B550D4"/>
    <w:rsid w:val="00BA584A"/>
    <w:rsid w:val="00BB197C"/>
    <w:rsid w:val="00C8792D"/>
    <w:rsid w:val="00CA5694"/>
    <w:rsid w:val="00CB4DC4"/>
    <w:rsid w:val="00CD148B"/>
    <w:rsid w:val="00D71E39"/>
    <w:rsid w:val="00D76149"/>
    <w:rsid w:val="00DB30C8"/>
    <w:rsid w:val="00DC0D7C"/>
    <w:rsid w:val="00E02013"/>
    <w:rsid w:val="00E52AC4"/>
    <w:rsid w:val="00E83E83"/>
    <w:rsid w:val="00EB5D82"/>
    <w:rsid w:val="00F14608"/>
    <w:rsid w:val="00F4580B"/>
    <w:rsid w:val="00F74516"/>
    <w:rsid w:val="00F76A31"/>
    <w:rsid w:val="00F76C23"/>
    <w:rsid w:val="00FA5EAB"/>
    <w:rsid w:val="00FC7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43F8B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43F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3F8B"/>
    <w:rPr>
      <w:rFonts w:ascii="Calibri" w:hAnsi="Calibri"/>
      <w:sz w:val="22"/>
      <w:szCs w:val="22"/>
    </w:rPr>
  </w:style>
  <w:style w:type="paragraph" w:styleId="Testofumetto">
    <w:name w:val="Balloon Text"/>
    <w:basedOn w:val="Normale"/>
    <w:link w:val="TestofumettoCarattere"/>
    <w:rsid w:val="00210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10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%20word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word</Template>
  <TotalTime>3</TotalTime>
  <Pages>2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annamaria</cp:lastModifiedBy>
  <cp:revision>3</cp:revision>
  <dcterms:created xsi:type="dcterms:W3CDTF">2019-10-16T10:39:00Z</dcterms:created>
  <dcterms:modified xsi:type="dcterms:W3CDTF">2019-11-13T13:48:00Z</dcterms:modified>
</cp:coreProperties>
</file>