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8228A3">
        <w:rPr>
          <w:rFonts w:ascii="Verdana" w:hAnsi="Verdana"/>
          <w:b/>
        </w:rPr>
        <w:t>PIACERE, GUBBIO!</w:t>
      </w:r>
      <w:r w:rsidR="0039442F">
        <w:rPr>
          <w:rFonts w:ascii="Verdana" w:hAnsi="Verdana"/>
          <w:b/>
        </w:rPr>
        <w:t>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0143BE" w:rsidRPr="007C7255" w:rsidTr="000143BE">
        <w:tc>
          <w:tcPr>
            <w:tcW w:w="5665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39442F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39442F">
              <w:rPr>
                <w:rFonts w:ascii="Verdana" w:hAnsi="Verdana"/>
                <w:b/>
                <w:color w:val="FF0000"/>
              </w:rPr>
              <w:t>PREZZO UNITARIO IVA INCLUSA</w:t>
            </w: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 xml:space="preserve">RACCOGLITORE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 xml:space="preserve">RACCOGLITORE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  <w:sz w:val="18"/>
                <w:szCs w:val="18"/>
              </w:rPr>
              <w:t xml:space="preserve">BUSTE A PERFORAZIONE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3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>CHIAVETTA USB 64 GB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>CHIAVETTA USB 128 GB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RISMALUCE BIANCO-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4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CARTA PER FOTOCOPIE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COLLA PRITT -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10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ROSSO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VERDE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AZZURRO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MARRONE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GIALLO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 xml:space="preserve">CARTONCINO BRISTOL GR. 200 - 70X100 - BIANCO 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10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61486" w:rsidRPr="007C7255" w:rsidTr="00622A80">
        <w:tc>
          <w:tcPr>
            <w:tcW w:w="5665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rPr>
                <w:rFonts w:cs="Calibri"/>
              </w:rPr>
            </w:pPr>
            <w:r w:rsidRPr="00D06A6B">
              <w:rPr>
                <w:rFonts w:cs="Calibri"/>
              </w:rPr>
              <w:t>BARATTOLO PASTELLI GIOTTO</w:t>
            </w:r>
          </w:p>
        </w:tc>
        <w:tc>
          <w:tcPr>
            <w:tcW w:w="2296" w:type="dxa"/>
            <w:vAlign w:val="bottom"/>
          </w:tcPr>
          <w:p w:rsidR="00461486" w:rsidRPr="00D06A6B" w:rsidRDefault="00461486" w:rsidP="00D91E51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D06A6B"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461486" w:rsidRDefault="00461486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39442F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39442F">
              <w:rPr>
                <w:rFonts w:ascii="Verdana" w:hAnsi="Verdana"/>
                <w:b/>
                <w:color w:val="FF0000"/>
              </w:rPr>
              <w:t>TOTALE FATTURA</w:t>
            </w:r>
            <w:r w:rsidR="0039442F" w:rsidRPr="0039442F">
              <w:rPr>
                <w:rFonts w:ascii="Verdana" w:hAnsi="Verdana"/>
                <w:b/>
                <w:color w:val="FF0000"/>
              </w:rPr>
              <w:t xml:space="preserve"> IVA INCLUSA</w:t>
            </w:r>
          </w:p>
        </w:tc>
        <w:tc>
          <w:tcPr>
            <w:tcW w:w="1893" w:type="dxa"/>
          </w:tcPr>
          <w:p w:rsidR="000143BE" w:rsidRPr="0039442F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color w:val="FF0000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921902" w:rsidRDefault="00921902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921902" w:rsidRPr="00291CF6" w:rsidRDefault="00921902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122" w:rsidRDefault="004A0122" w:rsidP="008C2823">
      <w:pPr>
        <w:spacing w:after="0" w:line="240" w:lineRule="auto"/>
      </w:pPr>
      <w:r>
        <w:separator/>
      </w:r>
    </w:p>
  </w:endnote>
  <w:endnote w:type="continuationSeparator" w:id="1">
    <w:p w:rsidR="004A0122" w:rsidRDefault="004A0122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122" w:rsidRDefault="004A0122" w:rsidP="008C2823">
      <w:pPr>
        <w:spacing w:after="0" w:line="240" w:lineRule="auto"/>
      </w:pPr>
      <w:r>
        <w:separator/>
      </w:r>
    </w:p>
  </w:footnote>
  <w:footnote w:type="continuationSeparator" w:id="1">
    <w:p w:rsidR="004A0122" w:rsidRDefault="004A0122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107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9442F"/>
    <w:rsid w:val="003A68C8"/>
    <w:rsid w:val="003F27A0"/>
    <w:rsid w:val="00407639"/>
    <w:rsid w:val="0044305D"/>
    <w:rsid w:val="00443878"/>
    <w:rsid w:val="00452B93"/>
    <w:rsid w:val="00461486"/>
    <w:rsid w:val="00476953"/>
    <w:rsid w:val="004A0122"/>
    <w:rsid w:val="004A1C60"/>
    <w:rsid w:val="004D0D8B"/>
    <w:rsid w:val="004E4DC9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228A3"/>
    <w:rsid w:val="0082407E"/>
    <w:rsid w:val="00852BAA"/>
    <w:rsid w:val="00896F70"/>
    <w:rsid w:val="008A32F6"/>
    <w:rsid w:val="008C2823"/>
    <w:rsid w:val="00921902"/>
    <w:rsid w:val="009602EF"/>
    <w:rsid w:val="00984839"/>
    <w:rsid w:val="00986038"/>
    <w:rsid w:val="0099593F"/>
    <w:rsid w:val="009B44B6"/>
    <w:rsid w:val="009C5690"/>
    <w:rsid w:val="009C5B81"/>
    <w:rsid w:val="009F2F6A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903BE"/>
    <w:rsid w:val="00DB30C8"/>
    <w:rsid w:val="00DC0D7C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12</cp:revision>
  <dcterms:created xsi:type="dcterms:W3CDTF">2018-03-28T10:30:00Z</dcterms:created>
  <dcterms:modified xsi:type="dcterms:W3CDTF">2019-09-30T08:12:00Z</dcterms:modified>
</cp:coreProperties>
</file>