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49743C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49743C">
        <w:rPr>
          <w:rFonts w:ascii="Verdana" w:hAnsi="Verdana"/>
          <w:b/>
        </w:rPr>
        <w:t>GUIDA AL PATRIMONIO CULTURALE IMMATERIALE</w:t>
      </w:r>
    </w:p>
    <w:p w:rsidR="00743F8B" w:rsidRDefault="0049743C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E ALLA STORIA DI GUBBIO</w:t>
      </w:r>
      <w:r w:rsidR="00743F8B">
        <w:rPr>
          <w:rFonts w:ascii="Verdana" w:hAnsi="Verdana"/>
          <w:b/>
        </w:rPr>
        <w:t>”</w:t>
      </w:r>
    </w:p>
    <w:p w:rsidR="00B550D4" w:rsidRDefault="00B550D4" w:rsidP="00B550D4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B550D4" w:rsidRPr="007C7255" w:rsidTr="00404115">
        <w:trPr>
          <w:trHeight w:val="613"/>
        </w:trPr>
        <w:tc>
          <w:tcPr>
            <w:tcW w:w="5665" w:type="dxa"/>
          </w:tcPr>
          <w:p w:rsidR="00B550D4" w:rsidRPr="007C7255" w:rsidRDefault="00B550D4" w:rsidP="00A00787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B550D4" w:rsidRPr="007C7255" w:rsidRDefault="00B550D4" w:rsidP="00A00787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B550D4" w:rsidRPr="00B550D4" w:rsidRDefault="00B550D4" w:rsidP="00A00787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B550D4">
              <w:rPr>
                <w:rFonts w:ascii="Verdana" w:hAnsi="Verdana"/>
                <w:b/>
                <w:color w:val="FF0000"/>
              </w:rPr>
              <w:t>PREZZO IVA INCLUSA</w:t>
            </w:r>
          </w:p>
        </w:tc>
      </w:tr>
      <w:tr w:rsidR="0049743C" w:rsidRPr="007C7255" w:rsidTr="00B550D4">
        <w:tc>
          <w:tcPr>
            <w:tcW w:w="5665" w:type="dxa"/>
          </w:tcPr>
          <w:p w:rsidR="0049743C" w:rsidRPr="007C7255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Plastificatrice</w:t>
            </w:r>
          </w:p>
        </w:tc>
        <w:tc>
          <w:tcPr>
            <w:tcW w:w="2296" w:type="dxa"/>
          </w:tcPr>
          <w:p w:rsidR="0049743C" w:rsidRPr="007C7255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Pr="007C7255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Pacco fogli per plastificatrice</w:t>
            </w:r>
          </w:p>
        </w:tc>
        <w:tc>
          <w:tcPr>
            <w:tcW w:w="2296" w:type="dxa"/>
          </w:tcPr>
          <w:p w:rsidR="0049743C" w:rsidRPr="007C7255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Pr="007C7255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Portariviste trasparenti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Pr="007C7255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punta tonda n. 4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Pr="007C7255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Pennello punta tonda n. 6 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punta tonda n. 8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punta tonda n. 12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punta piatta n. 4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punta piatta n. 8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punta piatta n. 12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punta piatta n. 14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9743C" w:rsidRPr="007C7255" w:rsidTr="00B550D4">
        <w:tc>
          <w:tcPr>
            <w:tcW w:w="5665" w:type="dxa"/>
          </w:tcPr>
          <w:p w:rsidR="0049743C" w:rsidRDefault="0049743C" w:rsidP="0051028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Portastampati da banco</w:t>
            </w:r>
          </w:p>
        </w:tc>
        <w:tc>
          <w:tcPr>
            <w:tcW w:w="2296" w:type="dxa"/>
          </w:tcPr>
          <w:p w:rsidR="0049743C" w:rsidRDefault="0049743C" w:rsidP="0051028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49743C" w:rsidRDefault="0049743C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550D4" w:rsidRPr="007C7255" w:rsidTr="00B550D4">
        <w:tc>
          <w:tcPr>
            <w:tcW w:w="5665" w:type="dxa"/>
          </w:tcPr>
          <w:p w:rsidR="00B550D4" w:rsidRPr="00B550D4" w:rsidRDefault="00B550D4" w:rsidP="00B550D4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>
              <w:rPr>
                <w:rFonts w:ascii="Verdana" w:hAnsi="Verdana"/>
                <w:b/>
                <w:color w:val="FF0000"/>
              </w:rPr>
              <w:t>TOTALE FATTURA IVA INCLUSA</w:t>
            </w:r>
          </w:p>
        </w:tc>
        <w:tc>
          <w:tcPr>
            <w:tcW w:w="2296" w:type="dxa"/>
          </w:tcPr>
          <w:p w:rsidR="00B550D4" w:rsidRDefault="00B550D4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B550D4" w:rsidRDefault="00B550D4" w:rsidP="00A0078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B550D4" w:rsidRDefault="00B550D4" w:rsidP="00B550D4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1970" w:rsidRDefault="003E1970" w:rsidP="008C2823">
      <w:pPr>
        <w:spacing w:after="0" w:line="240" w:lineRule="auto"/>
      </w:pPr>
      <w:r>
        <w:separator/>
      </w:r>
    </w:p>
  </w:endnote>
  <w:endnote w:type="continuationSeparator" w:id="1">
    <w:p w:rsidR="003E1970" w:rsidRDefault="003E1970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1970" w:rsidRDefault="003E1970" w:rsidP="008C2823">
      <w:pPr>
        <w:spacing w:after="0" w:line="240" w:lineRule="auto"/>
      </w:pPr>
      <w:r>
        <w:separator/>
      </w:r>
    </w:p>
  </w:footnote>
  <w:footnote w:type="continuationSeparator" w:id="1">
    <w:p w:rsidR="003E1970" w:rsidRDefault="003E1970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3BE"/>
    <w:rsid w:val="00037ABB"/>
    <w:rsid w:val="000513AA"/>
    <w:rsid w:val="000B0461"/>
    <w:rsid w:val="000B57D7"/>
    <w:rsid w:val="000D5983"/>
    <w:rsid w:val="000E37D3"/>
    <w:rsid w:val="00174208"/>
    <w:rsid w:val="00186007"/>
    <w:rsid w:val="001B309C"/>
    <w:rsid w:val="001B5250"/>
    <w:rsid w:val="001C42AC"/>
    <w:rsid w:val="001F22F6"/>
    <w:rsid w:val="00210660"/>
    <w:rsid w:val="002812EF"/>
    <w:rsid w:val="0029289A"/>
    <w:rsid w:val="002E118B"/>
    <w:rsid w:val="002E42A3"/>
    <w:rsid w:val="002E5275"/>
    <w:rsid w:val="003354FB"/>
    <w:rsid w:val="00347209"/>
    <w:rsid w:val="003A68C8"/>
    <w:rsid w:val="003E1970"/>
    <w:rsid w:val="003F27A0"/>
    <w:rsid w:val="00404115"/>
    <w:rsid w:val="00407639"/>
    <w:rsid w:val="00412797"/>
    <w:rsid w:val="0044305D"/>
    <w:rsid w:val="00452B93"/>
    <w:rsid w:val="00476953"/>
    <w:rsid w:val="0049743C"/>
    <w:rsid w:val="004A1C60"/>
    <w:rsid w:val="004D0D8B"/>
    <w:rsid w:val="005933CE"/>
    <w:rsid w:val="006A3399"/>
    <w:rsid w:val="00743F8B"/>
    <w:rsid w:val="00757EBC"/>
    <w:rsid w:val="00760C43"/>
    <w:rsid w:val="00783D65"/>
    <w:rsid w:val="00785759"/>
    <w:rsid w:val="007900C8"/>
    <w:rsid w:val="007B171A"/>
    <w:rsid w:val="007B24B2"/>
    <w:rsid w:val="007C5E8D"/>
    <w:rsid w:val="00852BAA"/>
    <w:rsid w:val="00896F70"/>
    <w:rsid w:val="008A32F6"/>
    <w:rsid w:val="008B715A"/>
    <w:rsid w:val="008C2823"/>
    <w:rsid w:val="008E62F7"/>
    <w:rsid w:val="00964457"/>
    <w:rsid w:val="00984839"/>
    <w:rsid w:val="00986038"/>
    <w:rsid w:val="0099593F"/>
    <w:rsid w:val="009B44B6"/>
    <w:rsid w:val="009C5B81"/>
    <w:rsid w:val="009F2F6A"/>
    <w:rsid w:val="00A72047"/>
    <w:rsid w:val="00A74107"/>
    <w:rsid w:val="00A94FF0"/>
    <w:rsid w:val="00AA7B5F"/>
    <w:rsid w:val="00B44891"/>
    <w:rsid w:val="00B550D4"/>
    <w:rsid w:val="00BA584A"/>
    <w:rsid w:val="00BB197C"/>
    <w:rsid w:val="00C629CA"/>
    <w:rsid w:val="00C8792D"/>
    <w:rsid w:val="00CA5694"/>
    <w:rsid w:val="00CD148B"/>
    <w:rsid w:val="00CE26F0"/>
    <w:rsid w:val="00D43E57"/>
    <w:rsid w:val="00D71E39"/>
    <w:rsid w:val="00D76149"/>
    <w:rsid w:val="00DB30C8"/>
    <w:rsid w:val="00DC0D7C"/>
    <w:rsid w:val="00E02013"/>
    <w:rsid w:val="00E83E83"/>
    <w:rsid w:val="00EB5D82"/>
    <w:rsid w:val="00EE0A1A"/>
    <w:rsid w:val="00F14608"/>
    <w:rsid w:val="00F4580B"/>
    <w:rsid w:val="00F74516"/>
    <w:rsid w:val="00F76A31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17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16</cp:revision>
  <dcterms:created xsi:type="dcterms:W3CDTF">2018-03-28T10:30:00Z</dcterms:created>
  <dcterms:modified xsi:type="dcterms:W3CDTF">2019-06-26T08:34:00Z</dcterms:modified>
</cp:coreProperties>
</file>