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118B" w:rsidRDefault="00CE3991" w:rsidP="009A50E4">
      <w:pPr>
        <w:pStyle w:val="Nessunaspaziatura"/>
      </w:pPr>
      <w:bookmarkStart w:id="0" w:name="_GoBack"/>
      <w:bookmarkEnd w:id="0"/>
      <w:r>
        <w:t>Allegato 2</w:t>
      </w:r>
    </w:p>
    <w:p w:rsidR="00CE3991" w:rsidRDefault="00CE3991" w:rsidP="002E42A3">
      <w:pPr>
        <w:jc w:val="both"/>
        <w:rPr>
          <w:rFonts w:ascii="Verdana" w:hAnsi="Verdana"/>
        </w:rPr>
      </w:pPr>
    </w:p>
    <w:p w:rsidR="00CE3991" w:rsidRDefault="00CE3991" w:rsidP="00CE3991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ELENCO TITOLI VALUTABILI</w:t>
      </w:r>
    </w:p>
    <w:p w:rsidR="00CE3991" w:rsidRDefault="00CE3991" w:rsidP="00CE3991">
      <w:pPr>
        <w:jc w:val="center"/>
        <w:rPr>
          <w:rFonts w:ascii="Verdana" w:hAnsi="Verdana"/>
          <w:b/>
        </w:rPr>
      </w:pPr>
    </w:p>
    <w:p w:rsidR="00CE3991" w:rsidRDefault="00CE3991" w:rsidP="00CE3991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CE3991" w:rsidRDefault="00CE3991" w:rsidP="00CE3991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</w:t>
      </w:r>
    </w:p>
    <w:p w:rsidR="00CE3991" w:rsidRDefault="00CE3991" w:rsidP="00CE3991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 relazione alla propria istanza di partecipare alla selezione in qualità di TUTOR, per il progetto </w:t>
      </w:r>
      <w:r>
        <w:rPr>
          <w:rFonts w:ascii="Calibri" w:eastAsia="Calibri" w:hAnsi="Calibri" w:cs="Calibri"/>
          <w:i/>
        </w:rPr>
        <w:t>“</w:t>
      </w:r>
      <w:r w:rsidR="007F304A">
        <w:rPr>
          <w:rFonts w:ascii="Calibri" w:eastAsia="Calibri" w:hAnsi="Calibri" w:cs="Calibri"/>
          <w:i/>
        </w:rPr>
        <w:t>Turisti 4.0</w:t>
      </w:r>
      <w:r>
        <w:rPr>
          <w:rFonts w:ascii="Calibri" w:eastAsia="Calibri" w:hAnsi="Calibri" w:cs="Calibri"/>
          <w:i/>
        </w:rPr>
        <w:t xml:space="preserve">” </w:t>
      </w:r>
      <w:r>
        <w:rPr>
          <w:rFonts w:ascii="Calibri" w:eastAsia="Calibri" w:hAnsi="Calibri" w:cs="Calibri"/>
        </w:rPr>
        <w:t xml:space="preserve">CODICE </w:t>
      </w:r>
      <w:r w:rsidRPr="002F6031">
        <w:rPr>
          <w:rFonts w:eastAsia="SimSun" w:cs="Mangal"/>
          <w:kern w:val="3"/>
          <w:lang w:eastAsia="zh-CN" w:bidi="hi-IN"/>
        </w:rPr>
        <w:t>10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>
        <w:rPr>
          <w:rFonts w:ascii="Helvetica Neue" w:eastAsia="SimSun" w:hAnsi="Helvetica Neue" w:cs="Mangal"/>
          <w:kern w:val="3"/>
          <w:lang w:eastAsia="zh-CN" w:bidi="hi-IN"/>
        </w:rPr>
        <w:t>2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7F304A">
        <w:rPr>
          <w:rFonts w:ascii="Helvetica Neue" w:eastAsia="SimSun" w:hAnsi="Helvetica Neue" w:cs="Mangal"/>
          <w:kern w:val="3"/>
          <w:lang w:eastAsia="zh-CN" w:bidi="hi-IN"/>
        </w:rPr>
        <w:t>5C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-FSEPON-</w:t>
      </w:r>
      <w:r>
        <w:rPr>
          <w:rFonts w:ascii="Helvetica Neue" w:eastAsia="SimSun" w:hAnsi="Helvetica Neue" w:cs="Mangal"/>
          <w:kern w:val="3"/>
          <w:lang w:eastAsia="zh-CN" w:bidi="hi-IN"/>
        </w:rPr>
        <w:t>UM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-201</w:t>
      </w:r>
      <w:r w:rsidR="007F304A">
        <w:rPr>
          <w:rFonts w:ascii="Helvetica Neue" w:eastAsia="SimSun" w:hAnsi="Helvetica Neue" w:cs="Mangal"/>
          <w:kern w:val="3"/>
          <w:lang w:eastAsia="zh-CN" w:bidi="hi-IN"/>
        </w:rPr>
        <w:t>8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</w:t>
      </w:r>
      <w:r w:rsidR="007F304A">
        <w:rPr>
          <w:rFonts w:ascii="Helvetica Neue" w:eastAsia="SimSun" w:hAnsi="Helvetica Neue" w:cs="Mangal"/>
          <w:kern w:val="3"/>
          <w:lang w:eastAsia="zh-CN" w:bidi="hi-IN"/>
        </w:rPr>
        <w:t>9</w:t>
      </w:r>
    </w:p>
    <w:p w:rsidR="00CE3991" w:rsidRDefault="00CE3991" w:rsidP="00CE3991">
      <w:pPr>
        <w:widowControl w:val="0"/>
        <w:spacing w:after="10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DICHIARA</w:t>
      </w:r>
    </w:p>
    <w:p w:rsidR="00CE3991" w:rsidRDefault="00CE3991" w:rsidP="00CE3991">
      <w:pPr>
        <w:widowControl w:val="0"/>
        <w:spacing w:after="100"/>
        <w:jc w:val="center"/>
        <w:rPr>
          <w:rFonts w:ascii="Calibri" w:eastAsia="Calibri" w:hAnsi="Calibri" w:cs="Calibri"/>
          <w:b/>
        </w:rPr>
      </w:pPr>
    </w:p>
    <w:p w:rsidR="00CE3991" w:rsidRDefault="00CE3991" w:rsidP="00CE3991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possedere i seguenti titoli valutabili:</w:t>
      </w:r>
    </w:p>
    <w:p w:rsidR="00CE3991" w:rsidRDefault="00CE3991" w:rsidP="00CE3991">
      <w:pPr>
        <w:widowControl w:val="0"/>
        <w:spacing w:after="100"/>
        <w:jc w:val="both"/>
        <w:rPr>
          <w:rFonts w:ascii="Calibri" w:eastAsia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4"/>
        <w:gridCol w:w="6986"/>
        <w:gridCol w:w="1554"/>
      </w:tblGrid>
      <w:tr w:rsidR="00CE3991" w:rsidRPr="001431EF" w:rsidTr="00CE3991">
        <w:tc>
          <w:tcPr>
            <w:tcW w:w="1314" w:type="dxa"/>
          </w:tcPr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  <w:t>BARRARE SE POSSEDUTO</w:t>
            </w:r>
          </w:p>
        </w:tc>
        <w:tc>
          <w:tcPr>
            <w:tcW w:w="6986" w:type="dxa"/>
            <w:shd w:val="clear" w:color="auto" w:fill="auto"/>
          </w:tcPr>
          <w:p w:rsidR="00CE3991" w:rsidRPr="001431EF" w:rsidRDefault="00CE3991" w:rsidP="00CE3991">
            <w:pPr>
              <w:jc w:val="both"/>
              <w:rPr>
                <w:rFonts w:ascii="Verdana" w:eastAsia="Calibri" w:hAnsi="Verdana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  <w:t>A CURA DELLA COMMISSIONE</w:t>
            </w: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Diploma di scuola secondaria di secondo grado con votazione ____________ (specificare)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Laurea 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CE3991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Abilitazioni/speciali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zzazioni/master/dottorati/altre </w:t>
            </w:r>
            <w:proofErr w:type="gramStart"/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lauree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</w:t>
            </w: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(</w:t>
            </w:r>
            <w:proofErr w:type="gramEnd"/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elencare)</w:t>
            </w: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Certificazione ECDL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Titolo per l’accesso all’insegnamento nella scuola primaria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Insegnamento nella scuola primaria (specificare il periodo per anni scolastici)</w:t>
            </w:r>
          </w:p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Docenza in corsi PON di durata non inferiore a 30 ore</w:t>
            </w: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(elencare)</w:t>
            </w: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Funzione di tutor e/o referente per la valutazione in progetti PON (elencare)</w:t>
            </w:r>
          </w:p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1F0CC1" w:rsidRPr="001431EF" w:rsidTr="00CE3991">
        <w:tc>
          <w:tcPr>
            <w:tcW w:w="1314" w:type="dxa"/>
          </w:tcPr>
          <w:p w:rsidR="001F0CC1" w:rsidRPr="00CE3991" w:rsidRDefault="001F0CC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1F0CC1" w:rsidRDefault="001F0CC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Servizio civile (specificare il periodo)</w:t>
            </w:r>
          </w:p>
          <w:p w:rsidR="001F0CC1" w:rsidRDefault="001F0CC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1F0CC1" w:rsidRDefault="001F0CC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1F0CC1" w:rsidRDefault="001F0CC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1F0CC1" w:rsidRPr="00CE3991" w:rsidRDefault="001F0CC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1F0CC1" w:rsidRPr="00CE3991" w:rsidRDefault="001F0CC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</w:tbl>
    <w:p w:rsidR="00CE3991" w:rsidRDefault="00CE3991" w:rsidP="00CE3991">
      <w:pPr>
        <w:jc w:val="both"/>
        <w:rPr>
          <w:rFonts w:ascii="Verdana" w:hAnsi="Verdana"/>
          <w:b/>
        </w:rPr>
      </w:pP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Data _________________________</w:t>
      </w: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FIRMA</w:t>
      </w: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</w:p>
    <w:p w:rsidR="00CE3991" w:rsidRPr="00CE3991" w:rsidRDefault="00CE3991" w:rsidP="00CE399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______________________</w:t>
      </w:r>
    </w:p>
    <w:sectPr w:rsidR="00CE3991" w:rsidRPr="00CE3991" w:rsidSect="001F5D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 Neu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E87493"/>
    <w:multiLevelType w:val="hybridMultilevel"/>
    <w:tmpl w:val="F15C04CE"/>
    <w:lvl w:ilvl="0" w:tplc="5AC8419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DA7EEE"/>
    <w:multiLevelType w:val="hybridMultilevel"/>
    <w:tmpl w:val="1138DC5A"/>
    <w:lvl w:ilvl="0" w:tplc="3E964A7E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3991"/>
    <w:rsid w:val="000513AA"/>
    <w:rsid w:val="000B0461"/>
    <w:rsid w:val="000B57D7"/>
    <w:rsid w:val="000D5983"/>
    <w:rsid w:val="000E37D3"/>
    <w:rsid w:val="00174208"/>
    <w:rsid w:val="001C42AC"/>
    <w:rsid w:val="001F0CC1"/>
    <w:rsid w:val="001F22F6"/>
    <w:rsid w:val="001F5D70"/>
    <w:rsid w:val="002E118B"/>
    <w:rsid w:val="002E42A3"/>
    <w:rsid w:val="00347209"/>
    <w:rsid w:val="003A68C8"/>
    <w:rsid w:val="00452B93"/>
    <w:rsid w:val="00476953"/>
    <w:rsid w:val="004A1C60"/>
    <w:rsid w:val="004D0D8B"/>
    <w:rsid w:val="005933CE"/>
    <w:rsid w:val="006B787F"/>
    <w:rsid w:val="00760C43"/>
    <w:rsid w:val="00783D65"/>
    <w:rsid w:val="007B171A"/>
    <w:rsid w:val="007C5E8D"/>
    <w:rsid w:val="007F304A"/>
    <w:rsid w:val="00852BAA"/>
    <w:rsid w:val="008A32F6"/>
    <w:rsid w:val="00984839"/>
    <w:rsid w:val="0099593F"/>
    <w:rsid w:val="009A50E4"/>
    <w:rsid w:val="009F2F6A"/>
    <w:rsid w:val="00AA7B5F"/>
    <w:rsid w:val="00B44891"/>
    <w:rsid w:val="00BA584A"/>
    <w:rsid w:val="00CA5694"/>
    <w:rsid w:val="00CD148B"/>
    <w:rsid w:val="00CE3991"/>
    <w:rsid w:val="00D76149"/>
    <w:rsid w:val="00DB30C8"/>
    <w:rsid w:val="00DC0D7C"/>
    <w:rsid w:val="00E02013"/>
    <w:rsid w:val="00F14608"/>
    <w:rsid w:val="00F4580B"/>
    <w:rsid w:val="00F74516"/>
    <w:rsid w:val="00F76C23"/>
    <w:rsid w:val="00FA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12E1A19-9E3C-455D-98AC-C9E527CA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F5D7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A50E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Andrea</cp:lastModifiedBy>
  <cp:revision>2</cp:revision>
  <dcterms:created xsi:type="dcterms:W3CDTF">2019-01-07T15:53:00Z</dcterms:created>
  <dcterms:modified xsi:type="dcterms:W3CDTF">2019-01-07T15:53:00Z</dcterms:modified>
</cp:coreProperties>
</file>