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5AE" w:rsidRPr="005C6096" w:rsidRDefault="00BF65AE" w:rsidP="00BF65AE">
      <w:pPr>
        <w:widowControl w:val="0"/>
        <w:spacing w:after="100"/>
        <w:rPr>
          <w:rFonts w:ascii="Calibri" w:eastAsia="Calibri" w:hAnsi="Calibri" w:cs="Calibri"/>
          <w:vertAlign w:val="superscript"/>
        </w:rPr>
      </w:pPr>
      <w:bookmarkStart w:id="0" w:name="_GoBack"/>
      <w:bookmarkEnd w:id="0"/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FF5D6E" w:rsidRDefault="00BF65AE" w:rsidP="00FF5D6E">
      <w:pPr>
        <w:widowControl w:val="0"/>
        <w:jc w:val="both"/>
        <w:rPr>
          <w:rFonts w:asciiTheme="minorHAns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</w:t>
      </w:r>
      <w:r w:rsidR="00FF5D6E">
        <w:rPr>
          <w:rFonts w:ascii="Calibri" w:eastAsia="Calibri" w:hAnsi="Calibri" w:cs="Calibri"/>
          <w:b/>
        </w:rPr>
        <w:t>interno</w:t>
      </w:r>
      <w:r>
        <w:rPr>
          <w:rFonts w:ascii="Calibri" w:eastAsia="Calibri" w:hAnsi="Calibri" w:cs="Calibri"/>
          <w:b/>
        </w:rPr>
        <w:t xml:space="preserve">, avente per oggetto l’individuazione, mediante procedura comparativa dei curricula, di </w:t>
      </w:r>
      <w:r w:rsidR="008B3FB3">
        <w:rPr>
          <w:rFonts w:ascii="Calibri" w:eastAsia="Calibri" w:hAnsi="Calibri" w:cs="Calibri"/>
          <w:b/>
        </w:rPr>
        <w:t>tutor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FF5D6E" w:rsidRPr="001674EF">
        <w:rPr>
          <w:rFonts w:asciiTheme="minorHAnsi" w:hAnsiTheme="minorHAnsi" w:cstheme="minorHAnsi"/>
          <w:b/>
        </w:rPr>
        <w:t>Obiettivo specifico 10.2 – Miglioramento delle competenze chiave degli allievi, anche mediante il supporto dello sviluppo delle capacità di docenti, formatori e staff. Azione 10.2.5 Azioni volte allo sviluppo delle competenze trasversali con particolare attenzione a quelle volte alla diffusione della cultura d’impresa</w:t>
      </w:r>
    </w:p>
    <w:p w:rsidR="00BF65AE" w:rsidRDefault="00BF65AE" w:rsidP="00FF5D6E">
      <w:pPr>
        <w:widowControl w:val="0"/>
        <w:jc w:val="both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1B53AC" w:rsidRDefault="00BF65AE" w:rsidP="007A5CB0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8B3FB3">
        <w:rPr>
          <w:rFonts w:ascii="Calibri" w:eastAsia="Calibri" w:hAnsi="Calibri" w:cs="Calibri"/>
        </w:rPr>
        <w:t>TUTOR</w:t>
      </w:r>
      <w:r>
        <w:rPr>
          <w:rFonts w:ascii="Calibri" w:eastAsia="Calibri" w:hAnsi="Calibri" w:cs="Calibri"/>
        </w:rPr>
        <w:t xml:space="preserve">, per il progetto </w:t>
      </w:r>
      <w:r w:rsidR="007A5CB0">
        <w:rPr>
          <w:rFonts w:ascii="Calibri" w:eastAsia="Calibri" w:hAnsi="Calibri" w:cs="Calibri"/>
          <w:i/>
        </w:rPr>
        <w:t>“</w:t>
      </w:r>
      <w:r w:rsidR="00FF5D6E">
        <w:rPr>
          <w:rFonts w:ascii="Calibri" w:eastAsia="Calibri" w:hAnsi="Calibri" w:cs="Calibri"/>
          <w:i/>
        </w:rPr>
        <w:t>Turisti 4.0</w:t>
      </w:r>
      <w:r w:rsidR="007A5CB0">
        <w:rPr>
          <w:rFonts w:ascii="Calibri" w:eastAsia="Calibri" w:hAnsi="Calibri" w:cs="Calibri"/>
          <w:i/>
        </w:rPr>
        <w:t xml:space="preserve">” </w:t>
      </w:r>
      <w:r w:rsidR="007A5CB0">
        <w:rPr>
          <w:rFonts w:ascii="Calibri" w:eastAsia="Calibri" w:hAnsi="Calibri" w:cs="Calibri"/>
        </w:rPr>
        <w:t xml:space="preserve">CODICE </w:t>
      </w:r>
      <w:r w:rsidR="007A5CB0" w:rsidRPr="002F6031">
        <w:rPr>
          <w:rFonts w:eastAsia="SimSun" w:cs="Mangal"/>
          <w:kern w:val="3"/>
          <w:lang w:eastAsia="zh-CN" w:bidi="hi-IN"/>
        </w:rPr>
        <w:t>10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7A5CB0">
        <w:rPr>
          <w:rFonts w:ascii="Helvetica Neue" w:eastAsia="SimSun" w:hAnsi="Helvetica Neue" w:cs="Mangal"/>
          <w:kern w:val="3"/>
          <w:lang w:eastAsia="zh-CN" w:bidi="hi-IN"/>
        </w:rPr>
        <w:t>2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5C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-FSEPON-</w:t>
      </w:r>
      <w:r w:rsidR="007A5CB0">
        <w:rPr>
          <w:rFonts w:ascii="Helvetica Neue" w:eastAsia="SimSun" w:hAnsi="Helvetica Neue" w:cs="Mangal"/>
          <w:kern w:val="3"/>
          <w:lang w:eastAsia="zh-CN" w:bidi="hi-IN"/>
        </w:rPr>
        <w:t>UM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8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9</w:t>
      </w:r>
      <w:r w:rsidR="007A5CB0">
        <w:rPr>
          <w:rFonts w:ascii="Calibri" w:eastAsia="Calibri" w:hAnsi="Calibri" w:cs="Calibri"/>
        </w:rPr>
        <w:t>, per i</w:t>
      </w:r>
      <w:r w:rsidR="001B53AC">
        <w:rPr>
          <w:rFonts w:ascii="Calibri" w:eastAsia="Calibri" w:hAnsi="Calibri" w:cs="Calibri"/>
        </w:rPr>
        <w:t>l</w:t>
      </w:r>
      <w:r w:rsidR="007A5CB0">
        <w:rPr>
          <w:rFonts w:ascii="Calibri" w:eastAsia="Calibri" w:hAnsi="Calibri" w:cs="Calibri"/>
        </w:rPr>
        <w:t xml:space="preserve"> seguent</w:t>
      </w:r>
      <w:r w:rsidR="001B53AC">
        <w:rPr>
          <w:rFonts w:ascii="Calibri" w:eastAsia="Calibri" w:hAnsi="Calibri" w:cs="Calibri"/>
        </w:rPr>
        <w:t>e</w:t>
      </w:r>
      <w:r w:rsidR="007A5CB0">
        <w:rPr>
          <w:rFonts w:ascii="Calibri" w:eastAsia="Calibri" w:hAnsi="Calibri" w:cs="Calibri"/>
        </w:rPr>
        <w:t xml:space="preserve"> modul</w:t>
      </w:r>
      <w:r w:rsidR="001B53AC">
        <w:rPr>
          <w:rFonts w:ascii="Calibri" w:eastAsia="Calibri" w:hAnsi="Calibri" w:cs="Calibri"/>
        </w:rPr>
        <w:t>o</w:t>
      </w:r>
      <w:r w:rsidR="007A5CB0">
        <w:rPr>
          <w:rFonts w:ascii="Calibri" w:eastAsia="Calibri" w:hAnsi="Calibri" w:cs="Calibri"/>
        </w:rPr>
        <w:t xml:space="preserve"> formativ</w:t>
      </w:r>
      <w:r w:rsidR="001B53AC">
        <w:rPr>
          <w:rFonts w:ascii="Calibri" w:eastAsia="Calibri" w:hAnsi="Calibri" w:cs="Calibri"/>
        </w:rPr>
        <w:t>o:</w:t>
      </w:r>
    </w:p>
    <w:p w:rsidR="001B53AC" w:rsidRDefault="001B53AC" w:rsidP="007A5CB0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7A5CB0" w:rsidRDefault="007A5CB0" w:rsidP="007A5CB0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 w:rsidR="00FF5D6E">
        <w:rPr>
          <w:rFonts w:eastAsia="SimSun" w:cs="Mangal"/>
          <w:i/>
          <w:iCs/>
          <w:kern w:val="3"/>
          <w:lang w:eastAsia="zh-CN" w:bidi="hi-IN"/>
        </w:rPr>
        <w:t>APP…ENA PUOI  RAGGIUNGIMI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7A5CB0" w:rsidRDefault="007A5CB0" w:rsidP="007A5CB0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7A5CB0" w:rsidRDefault="007A5CB0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FF5D6E" w:rsidRDefault="00FF5D6E" w:rsidP="00FF5D6E">
      <w:pPr>
        <w:pStyle w:val="Paragrafoelenco1"/>
        <w:widowControl w:val="0"/>
        <w:spacing w:after="100"/>
        <w:ind w:left="360"/>
        <w:jc w:val="both"/>
        <w:rPr>
          <w:rFonts w:ascii="Calibri" w:eastAsia="Calibri" w:hAnsi="Calibri" w:cs="Calibri"/>
          <w:sz w:val="24"/>
          <w:szCs w:val="24"/>
        </w:rPr>
      </w:pPr>
    </w:p>
    <w:p w:rsidR="00FF5D6E" w:rsidRDefault="00FF5D6E" w:rsidP="00FF5D6E">
      <w:pPr>
        <w:pStyle w:val="Paragrafoelenco1"/>
        <w:widowControl w:val="0"/>
        <w:spacing w:after="100"/>
        <w:ind w:left="360"/>
        <w:jc w:val="both"/>
        <w:rPr>
          <w:rFonts w:ascii="Calibri" w:eastAsia="Calibri" w:hAnsi="Calibri" w:cs="Calibri"/>
          <w:sz w:val="24"/>
          <w:szCs w:val="24"/>
        </w:rPr>
      </w:pPr>
    </w:p>
    <w:p w:rsidR="001B53AC" w:rsidRDefault="001B53AC" w:rsidP="001B53AC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1B53AC" w:rsidRDefault="001B53AC" w:rsidP="001B53AC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1B53AC" w:rsidRDefault="001B53AC" w:rsidP="001B53AC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F635EC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444122" w:rsidRDefault="007A5CB0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  <w:r w:rsidR="00F635EC">
        <w:rPr>
          <w:rFonts w:ascii="Verdana" w:eastAsia="Arial" w:hAnsi="Verdana" w:cs="Arial"/>
          <w:sz w:val="18"/>
          <w:szCs w:val="18"/>
          <w:bdr w:val="nil"/>
        </w:rPr>
        <w:t>(Allegato 2)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FF5D6E" w:rsidRDefault="00FF5D6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EB1A57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6589" w:rsidRDefault="00826589" w:rsidP="00BF65AE">
      <w:r>
        <w:separator/>
      </w:r>
    </w:p>
  </w:endnote>
  <w:endnote w:type="continuationSeparator" w:id="0">
    <w:p w:rsidR="00826589" w:rsidRDefault="00826589" w:rsidP="00BF6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5010000000000000000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5AE" w:rsidRDefault="00BF65AE">
    <w:pPr>
      <w:pStyle w:val="Pidipagina"/>
    </w:pPr>
  </w:p>
  <w:p w:rsidR="00F678AA" w:rsidRDefault="00826589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6589" w:rsidRDefault="00826589" w:rsidP="00BF65AE">
      <w:r>
        <w:separator/>
      </w:r>
    </w:p>
  </w:footnote>
  <w:footnote w:type="continuationSeparator" w:id="0">
    <w:p w:rsidR="00826589" w:rsidRDefault="00826589" w:rsidP="00BF6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5AE" w:rsidRDefault="00BF65AE">
    <w:pPr>
      <w:pStyle w:val="Intestazione"/>
    </w:pPr>
  </w:p>
  <w:p w:rsidR="00F678AA" w:rsidRDefault="008265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D682C97"/>
    <w:multiLevelType w:val="hybridMultilevel"/>
    <w:tmpl w:val="BC602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5AE"/>
    <w:rsid w:val="00012C08"/>
    <w:rsid w:val="000F4BCF"/>
    <w:rsid w:val="001541C2"/>
    <w:rsid w:val="001B53AC"/>
    <w:rsid w:val="00206C0F"/>
    <w:rsid w:val="00231FC8"/>
    <w:rsid w:val="0031504D"/>
    <w:rsid w:val="00444122"/>
    <w:rsid w:val="00473A47"/>
    <w:rsid w:val="004E0EFD"/>
    <w:rsid w:val="005C6096"/>
    <w:rsid w:val="00677F5D"/>
    <w:rsid w:val="006B3363"/>
    <w:rsid w:val="00712CD5"/>
    <w:rsid w:val="00733BC9"/>
    <w:rsid w:val="00747B16"/>
    <w:rsid w:val="00781EB8"/>
    <w:rsid w:val="007A5CB0"/>
    <w:rsid w:val="00826589"/>
    <w:rsid w:val="008642AE"/>
    <w:rsid w:val="00872403"/>
    <w:rsid w:val="008B3FB3"/>
    <w:rsid w:val="00921E43"/>
    <w:rsid w:val="00AA7923"/>
    <w:rsid w:val="00BF65AE"/>
    <w:rsid w:val="00C20D10"/>
    <w:rsid w:val="00DB3679"/>
    <w:rsid w:val="00DE0F10"/>
    <w:rsid w:val="00EB1A57"/>
    <w:rsid w:val="00F07C92"/>
    <w:rsid w:val="00F635EC"/>
    <w:rsid w:val="00FF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9D40E6-99DB-49E8-8B5F-59252A2B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F635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16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2019-01-07T15:51:00Z</dcterms:created>
  <dcterms:modified xsi:type="dcterms:W3CDTF">2019-01-07T15:51:00Z</dcterms:modified>
</cp:coreProperties>
</file>