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“SULLE ALI DELLA FANTASIA”</w:t>
      </w: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210660" w:rsidRDefault="00210660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210660" w:rsidRDefault="00210660" w:rsidP="00210660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5"/>
        <w:gridCol w:w="2296"/>
        <w:gridCol w:w="1893"/>
      </w:tblGrid>
      <w:tr w:rsidR="00210660" w:rsidRPr="007C7255" w:rsidTr="00210660">
        <w:tc>
          <w:tcPr>
            <w:tcW w:w="5665" w:type="dxa"/>
          </w:tcPr>
          <w:p w:rsidR="00210660" w:rsidRPr="007C7255" w:rsidRDefault="00210660" w:rsidP="00736C14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296" w:type="dxa"/>
          </w:tcPr>
          <w:p w:rsidR="00210660" w:rsidRPr="007C7255" w:rsidRDefault="00210660" w:rsidP="00736C14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210660" w:rsidRPr="007C7255" w:rsidRDefault="00210660" w:rsidP="00736C14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PREZZO UNITARIO IVA INCLUSA</w:t>
            </w:r>
          </w:p>
        </w:tc>
      </w:tr>
      <w:tr w:rsidR="00210660" w:rsidRPr="007C7255" w:rsidTr="00210660">
        <w:tc>
          <w:tcPr>
            <w:tcW w:w="5665" w:type="dxa"/>
          </w:tcPr>
          <w:p w:rsidR="00210660" w:rsidRPr="007C7255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Il mostro peloso – Heriette Bichonnier</w:t>
            </w:r>
          </w:p>
        </w:tc>
        <w:tc>
          <w:tcPr>
            <w:tcW w:w="2296" w:type="dxa"/>
          </w:tcPr>
          <w:p w:rsidR="00210660" w:rsidRPr="007C7255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10660" w:rsidRPr="007C7255" w:rsidTr="00210660">
        <w:tc>
          <w:tcPr>
            <w:tcW w:w="5665" w:type="dxa"/>
          </w:tcPr>
          <w:p w:rsidR="00210660" w:rsidRPr="007C7255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 nuovo orizzonte – Rebecca Young/Matt Ottley</w:t>
            </w:r>
          </w:p>
        </w:tc>
        <w:tc>
          <w:tcPr>
            <w:tcW w:w="2296" w:type="dxa"/>
          </w:tcPr>
          <w:p w:rsidR="00210660" w:rsidRPr="007C7255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10660" w:rsidRPr="007C7255" w:rsidTr="00210660">
        <w:tc>
          <w:tcPr>
            <w:tcW w:w="5665" w:type="dxa"/>
          </w:tcPr>
          <w:p w:rsidR="00210660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La palla innamorata – J. Amado/A. Ferrari</w:t>
            </w:r>
          </w:p>
        </w:tc>
        <w:tc>
          <w:tcPr>
            <w:tcW w:w="2296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10660" w:rsidRPr="007C7255" w:rsidTr="00210660">
        <w:tc>
          <w:tcPr>
            <w:tcW w:w="5665" w:type="dxa"/>
          </w:tcPr>
          <w:p w:rsidR="00210660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E’ non E’ – M. Berettoni Carrara/C. Carrer</w:t>
            </w:r>
          </w:p>
        </w:tc>
        <w:tc>
          <w:tcPr>
            <w:tcW w:w="2296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10660" w:rsidRPr="007C7255" w:rsidTr="00210660">
        <w:tc>
          <w:tcPr>
            <w:tcW w:w="5665" w:type="dxa"/>
          </w:tcPr>
          <w:p w:rsidR="00210660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Non piangere, non ridere, non giocare – V. Cercenà</w:t>
            </w:r>
          </w:p>
        </w:tc>
        <w:tc>
          <w:tcPr>
            <w:tcW w:w="2296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10660" w:rsidRPr="007C7255" w:rsidTr="00210660">
        <w:tc>
          <w:tcPr>
            <w:tcW w:w="5665" w:type="dxa"/>
          </w:tcPr>
          <w:p w:rsidR="00210660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La leggerezza perduta – C. Bellemo/A. Baladan</w:t>
            </w:r>
          </w:p>
        </w:tc>
        <w:tc>
          <w:tcPr>
            <w:tcW w:w="2296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10660" w:rsidRPr="007C7255" w:rsidTr="00210660">
        <w:tc>
          <w:tcPr>
            <w:tcW w:w="5665" w:type="dxa"/>
          </w:tcPr>
          <w:p w:rsidR="00210660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Allora litighiamo? – B. Fontanel/M. Boutavant</w:t>
            </w:r>
          </w:p>
        </w:tc>
        <w:tc>
          <w:tcPr>
            <w:tcW w:w="2296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10660" w:rsidRPr="007C7255" w:rsidTr="00210660">
        <w:tc>
          <w:tcPr>
            <w:tcW w:w="5665" w:type="dxa"/>
          </w:tcPr>
          <w:p w:rsidR="00210660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Caterina Certezza – P. Modiano/J.J. Sempè</w:t>
            </w:r>
          </w:p>
        </w:tc>
        <w:tc>
          <w:tcPr>
            <w:tcW w:w="2296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10660" w:rsidRPr="007C7255" w:rsidTr="00210660">
        <w:tc>
          <w:tcPr>
            <w:tcW w:w="5665" w:type="dxa"/>
          </w:tcPr>
          <w:p w:rsidR="00210660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La parole scappate – A. Papini</w:t>
            </w:r>
          </w:p>
        </w:tc>
        <w:tc>
          <w:tcPr>
            <w:tcW w:w="2296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10660" w:rsidRPr="007C7255" w:rsidTr="00210660">
        <w:tc>
          <w:tcPr>
            <w:tcW w:w="5665" w:type="dxa"/>
          </w:tcPr>
          <w:p w:rsidR="00210660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Io sono tu sei – G. Quarenghi/G. Gaviraghi</w:t>
            </w:r>
          </w:p>
        </w:tc>
        <w:tc>
          <w:tcPr>
            <w:tcW w:w="2296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10660" w:rsidRPr="007C7255" w:rsidTr="00210660">
        <w:tc>
          <w:tcPr>
            <w:tcW w:w="5665" w:type="dxa"/>
          </w:tcPr>
          <w:p w:rsidR="00210660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Il libro delle storie – Quentin Blake</w:t>
            </w:r>
          </w:p>
        </w:tc>
        <w:tc>
          <w:tcPr>
            <w:tcW w:w="2296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10660" w:rsidRPr="007C7255" w:rsidTr="00210660">
        <w:tc>
          <w:tcPr>
            <w:tcW w:w="5665" w:type="dxa"/>
          </w:tcPr>
          <w:p w:rsidR="00210660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Agura trat – Roald Dahl</w:t>
            </w:r>
          </w:p>
        </w:tc>
        <w:tc>
          <w:tcPr>
            <w:tcW w:w="2296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10660" w:rsidRPr="007C7255" w:rsidTr="00210660">
        <w:tc>
          <w:tcPr>
            <w:tcW w:w="5665" w:type="dxa"/>
          </w:tcPr>
          <w:p w:rsidR="00210660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Giancretini e io – V. Cuvellier/A. Grand</w:t>
            </w:r>
          </w:p>
        </w:tc>
        <w:tc>
          <w:tcPr>
            <w:tcW w:w="2296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10660" w:rsidRPr="007C7255" w:rsidTr="00210660">
        <w:tc>
          <w:tcPr>
            <w:tcW w:w="5665" w:type="dxa"/>
          </w:tcPr>
          <w:p w:rsidR="00210660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L’albero – S. Silverstein</w:t>
            </w:r>
          </w:p>
        </w:tc>
        <w:tc>
          <w:tcPr>
            <w:tcW w:w="2296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10660" w:rsidRPr="007C7255" w:rsidTr="00210660">
        <w:tc>
          <w:tcPr>
            <w:tcW w:w="5665" w:type="dxa"/>
          </w:tcPr>
          <w:p w:rsidR="00210660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10660" w:rsidRPr="007C7255" w:rsidTr="00210660">
        <w:tc>
          <w:tcPr>
            <w:tcW w:w="5665" w:type="dxa"/>
          </w:tcPr>
          <w:p w:rsidR="00210660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10660" w:rsidRPr="007C7255" w:rsidTr="00210660">
        <w:tc>
          <w:tcPr>
            <w:tcW w:w="5665" w:type="dxa"/>
          </w:tcPr>
          <w:p w:rsidR="00210660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10660" w:rsidRPr="007C7255" w:rsidTr="00210660">
        <w:tc>
          <w:tcPr>
            <w:tcW w:w="5665" w:type="dxa"/>
          </w:tcPr>
          <w:p w:rsidR="00210660" w:rsidRDefault="00210660" w:rsidP="00736C14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210660" w:rsidRDefault="00210660" w:rsidP="00736C14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210660" w:rsidRDefault="00210660" w:rsidP="00210660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210660" w:rsidRDefault="00210660" w:rsidP="00210660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210660" w:rsidRDefault="00210660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210660" w:rsidRDefault="00210660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Pr="00291CF6" w:rsidRDefault="00743F8B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743F8B" w:rsidRPr="00C07A24" w:rsidRDefault="00743F8B" w:rsidP="00743F8B">
      <w:pPr>
        <w:shd w:val="clear" w:color="auto" w:fill="FFFFFF"/>
        <w:spacing w:after="0" w:line="240" w:lineRule="auto"/>
        <w:jc w:val="both"/>
        <w:rPr>
          <w:rFonts w:ascii="Verdana" w:hAnsi="Verdana"/>
          <w:sz w:val="16"/>
          <w:szCs w:val="16"/>
        </w:rPr>
      </w:pPr>
    </w:p>
    <w:p w:rsidR="00743F8B" w:rsidRDefault="00743F8B" w:rsidP="00743F8B"/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</w:p>
    <w:p w:rsidR="00743F8B" w:rsidRDefault="00743F8B" w:rsidP="00743F8B">
      <w:pPr>
        <w:rPr>
          <w:rFonts w:ascii="Verdana" w:hAnsi="Verdana"/>
          <w:sz w:val="24"/>
          <w:szCs w:val="24"/>
        </w:rPr>
      </w:pP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</w:p>
    <w:p w:rsidR="00743F8B" w:rsidRPr="00AF6949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p w:rsidR="00743F8B" w:rsidRDefault="00743F8B" w:rsidP="00743F8B"/>
    <w:p w:rsidR="002E118B" w:rsidRPr="002E42A3" w:rsidRDefault="002E118B" w:rsidP="002E42A3">
      <w:pPr>
        <w:jc w:val="both"/>
        <w:rPr>
          <w:rFonts w:ascii="Verdana" w:hAnsi="Verdana"/>
        </w:rPr>
      </w:pPr>
    </w:p>
    <w:sectPr w:rsidR="002E118B" w:rsidRPr="002E42A3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5B81" w:rsidRDefault="009C5B81" w:rsidP="008C2823">
      <w:pPr>
        <w:spacing w:after="0" w:line="240" w:lineRule="auto"/>
      </w:pPr>
      <w:r>
        <w:separator/>
      </w:r>
    </w:p>
  </w:endnote>
  <w:endnote w:type="continuationSeparator" w:id="1">
    <w:p w:rsidR="009C5B81" w:rsidRDefault="009C5B81" w:rsidP="008C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5B81" w:rsidRDefault="009C5B81" w:rsidP="008C2823">
      <w:pPr>
        <w:spacing w:after="0" w:line="240" w:lineRule="auto"/>
      </w:pPr>
      <w:r>
        <w:separator/>
      </w:r>
    </w:p>
  </w:footnote>
  <w:footnote w:type="continuationSeparator" w:id="1">
    <w:p w:rsidR="009C5B81" w:rsidRDefault="009C5B81" w:rsidP="008C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743F8B" w:rsidP="004F3CD0">
    <w:pPr>
      <w:pStyle w:val="Intestazione"/>
      <w:jc w:val="center"/>
    </w:pPr>
    <w:r>
      <w:rPr>
        <w:noProof/>
      </w:rPr>
      <w:drawing>
        <wp:inline distT="0" distB="0" distL="0" distR="0">
          <wp:extent cx="5314950" cy="923925"/>
          <wp:effectExtent l="19050" t="0" r="0" b="0"/>
          <wp:docPr id="1" name="Immagine 1" descr="pon_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_2014-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F8B"/>
    <w:rsid w:val="000513AA"/>
    <w:rsid w:val="000B0461"/>
    <w:rsid w:val="000B57D7"/>
    <w:rsid w:val="000D5983"/>
    <w:rsid w:val="000E37D3"/>
    <w:rsid w:val="00174208"/>
    <w:rsid w:val="001C42AC"/>
    <w:rsid w:val="001F22F6"/>
    <w:rsid w:val="00210660"/>
    <w:rsid w:val="002E118B"/>
    <w:rsid w:val="002E42A3"/>
    <w:rsid w:val="00347209"/>
    <w:rsid w:val="003A68C8"/>
    <w:rsid w:val="00452B93"/>
    <w:rsid w:val="00476953"/>
    <w:rsid w:val="004A1C60"/>
    <w:rsid w:val="004D0D8B"/>
    <w:rsid w:val="005933CE"/>
    <w:rsid w:val="00743F8B"/>
    <w:rsid w:val="00760C43"/>
    <w:rsid w:val="00783D65"/>
    <w:rsid w:val="007B171A"/>
    <w:rsid w:val="007C5E8D"/>
    <w:rsid w:val="00852BAA"/>
    <w:rsid w:val="008A32F6"/>
    <w:rsid w:val="008C2823"/>
    <w:rsid w:val="00984839"/>
    <w:rsid w:val="0099593F"/>
    <w:rsid w:val="009C5B81"/>
    <w:rsid w:val="009F2F6A"/>
    <w:rsid w:val="00AA7B5F"/>
    <w:rsid w:val="00B44891"/>
    <w:rsid w:val="00BA584A"/>
    <w:rsid w:val="00CA5694"/>
    <w:rsid w:val="00CD148B"/>
    <w:rsid w:val="00D76149"/>
    <w:rsid w:val="00DB30C8"/>
    <w:rsid w:val="00DC0D7C"/>
    <w:rsid w:val="00E02013"/>
    <w:rsid w:val="00F14608"/>
    <w:rsid w:val="00F4580B"/>
    <w:rsid w:val="00F74516"/>
    <w:rsid w:val="00F76C23"/>
    <w:rsid w:val="00FA5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43F8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F8B"/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21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0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3</TotalTime>
  <Pages>2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2</cp:revision>
  <dcterms:created xsi:type="dcterms:W3CDTF">2018-03-28T10:30:00Z</dcterms:created>
  <dcterms:modified xsi:type="dcterms:W3CDTF">2018-05-02T10:05:00Z</dcterms:modified>
</cp:coreProperties>
</file>