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</w:t>
      </w:r>
      <w:r w:rsidR="003D1D76"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</w:rPr>
        <w:t xml:space="preserve">terno, avente per oggetto l’individuazione, mediante procedura comparativa dei </w:t>
      </w:r>
      <w:proofErr w:type="spellStart"/>
      <w:r>
        <w:rPr>
          <w:rFonts w:ascii="Calibri" w:eastAsia="Calibri" w:hAnsi="Calibri" w:cs="Calibri"/>
          <w:b/>
        </w:rPr>
        <w:t>curricula</w:t>
      </w:r>
      <w:proofErr w:type="spellEnd"/>
      <w:r>
        <w:rPr>
          <w:rFonts w:ascii="Calibri" w:eastAsia="Calibri" w:hAnsi="Calibri" w:cs="Calibri"/>
          <w:b/>
        </w:rPr>
        <w:t xml:space="preserve">, di </w:t>
      </w:r>
      <w:r w:rsidR="00D100C2">
        <w:rPr>
          <w:rFonts w:ascii="Calibri" w:eastAsia="Calibri" w:hAnsi="Calibri" w:cs="Calibri"/>
          <w:b/>
        </w:rPr>
        <w:t>tutor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D1D76" w:rsidRDefault="00BF65AE" w:rsidP="00EC6EE1">
      <w:pPr>
        <w:widowControl w:val="0"/>
        <w:spacing w:after="100"/>
        <w:jc w:val="both"/>
        <w:rPr>
          <w:rFonts w:ascii="Verdana" w:hAnsi="Verdana"/>
          <w:b/>
          <w:color w:val="000000"/>
          <w:sz w:val="28"/>
          <w:szCs w:val="28"/>
          <w:bdr w:val="nil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D100C2">
        <w:rPr>
          <w:rFonts w:ascii="Calibri" w:eastAsia="Calibri" w:hAnsi="Calibri" w:cs="Calibri"/>
        </w:rPr>
        <w:t>tutor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 w:rsidR="00EC6EE1">
        <w:rPr>
          <w:rFonts w:ascii="Calibri" w:eastAsia="Calibri" w:hAnsi="Calibri" w:cs="Calibri"/>
        </w:rPr>
        <w:t xml:space="preserve">, per il </w:t>
      </w:r>
      <w:r>
        <w:rPr>
          <w:rFonts w:ascii="Calibri" w:eastAsia="Calibri" w:hAnsi="Calibri" w:cs="Calibri"/>
        </w:rPr>
        <w:t>modul</w:t>
      </w:r>
      <w:r w:rsidR="00EC6EE1"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 xml:space="preserve"> formativ</w:t>
      </w:r>
      <w:r w:rsidR="00EC6EE1">
        <w:rPr>
          <w:rFonts w:ascii="Calibri" w:eastAsia="Calibri" w:hAnsi="Calibri" w:cs="Calibri"/>
        </w:rPr>
        <w:t>o “Per non cadere nella rete”.</w:t>
      </w:r>
    </w:p>
    <w:p w:rsidR="00EC6EE1" w:rsidRDefault="00EC6EE1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3D1D76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3D1D76" w:rsidRPr="00550120" w:rsidRDefault="003D1D76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b/>
          <w:sz w:val="24"/>
          <w:szCs w:val="24"/>
        </w:rPr>
        <w:t>di richiedere un compenso orario di € _____ omnicomprensivo</w:t>
      </w:r>
    </w:p>
    <w:p w:rsidR="00BF65AE" w:rsidRDefault="00BF65AE" w:rsidP="00BF65AE">
      <w:pPr>
        <w:widowControl w:val="0"/>
        <w:spacing w:after="100"/>
      </w:pPr>
    </w:p>
    <w:p w:rsidR="00EC6EE1" w:rsidRDefault="00EC6EE1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EC6EE1" w:rsidRDefault="00EC6EE1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EC6EE1" w:rsidRDefault="00EC6EE1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3D1D76" w:rsidRPr="00002528" w:rsidRDefault="003D1D76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3D1D76" w:rsidRDefault="003D1D76" w:rsidP="003D1D76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2E9" w:rsidRDefault="00B852E9" w:rsidP="00BF65AE">
      <w:r>
        <w:separator/>
      </w:r>
    </w:p>
  </w:endnote>
  <w:endnote w:type="continuationSeparator" w:id="0">
    <w:p w:rsidR="00B852E9" w:rsidRDefault="00B852E9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B852E9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2E9" w:rsidRDefault="00B852E9" w:rsidP="00BF65AE">
      <w:r>
        <w:separator/>
      </w:r>
    </w:p>
  </w:footnote>
  <w:footnote w:type="continuationSeparator" w:id="0">
    <w:p w:rsidR="00B852E9" w:rsidRDefault="00B852E9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B852E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E8A80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173DD2"/>
    <w:rsid w:val="00184326"/>
    <w:rsid w:val="0031504D"/>
    <w:rsid w:val="003D1D76"/>
    <w:rsid w:val="003D2B44"/>
    <w:rsid w:val="003F6CC8"/>
    <w:rsid w:val="00493A56"/>
    <w:rsid w:val="00677F5D"/>
    <w:rsid w:val="006A0EED"/>
    <w:rsid w:val="00733BC9"/>
    <w:rsid w:val="00872403"/>
    <w:rsid w:val="00905A15"/>
    <w:rsid w:val="00B852E9"/>
    <w:rsid w:val="00BF65AE"/>
    <w:rsid w:val="00CA0000"/>
    <w:rsid w:val="00D100C2"/>
    <w:rsid w:val="00DE6E17"/>
    <w:rsid w:val="00E64B20"/>
    <w:rsid w:val="00EC6EE1"/>
    <w:rsid w:val="00EF418C"/>
    <w:rsid w:val="00F0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3D1D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2018-04-04T08:55:00Z</dcterms:created>
  <dcterms:modified xsi:type="dcterms:W3CDTF">2018-04-04T08:55:00Z</dcterms:modified>
</cp:coreProperties>
</file>