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B86673"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</w:rPr>
        <w:t xml:space="preserve">terno, avente per oggetto l’individuazione, mediante procedura comparativa dei </w:t>
      </w:r>
      <w:proofErr w:type="spellStart"/>
      <w:r>
        <w:rPr>
          <w:rFonts w:ascii="Calibri" w:eastAsia="Calibri" w:hAnsi="Calibri" w:cs="Calibri"/>
          <w:b/>
        </w:rPr>
        <w:t>curricula</w:t>
      </w:r>
      <w:proofErr w:type="spellEnd"/>
      <w:r>
        <w:rPr>
          <w:rFonts w:ascii="Calibri" w:eastAsia="Calibri" w:hAnsi="Calibri" w:cs="Calibri"/>
          <w:b/>
        </w:rPr>
        <w:t xml:space="preserve">, di docenti esperti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ESPERTO,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 xml:space="preserve">, per </w:t>
      </w:r>
      <w:r w:rsidR="009B5FF8"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</w:rPr>
        <w:t xml:space="preserve"> modul</w:t>
      </w:r>
      <w:r w:rsidR="009B5FF8">
        <w:rPr>
          <w:rFonts w:ascii="Calibri" w:eastAsia="Calibri" w:hAnsi="Calibri" w:cs="Calibri"/>
        </w:rPr>
        <w:t>o formativo “Per non cadere nella rete”.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B86673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86673" w:rsidRPr="00B86673" w:rsidRDefault="00B86673" w:rsidP="00BF65AE">
      <w:pPr>
        <w:pStyle w:val="Paragrafoelenco1"/>
        <w:widowControl w:val="0"/>
        <w:numPr>
          <w:ilvl w:val="0"/>
          <w:numId w:val="1"/>
        </w:numPr>
        <w:spacing w:after="100"/>
        <w:rPr>
          <w:b/>
        </w:rPr>
      </w:pPr>
      <w:r w:rsidRPr="00B86673">
        <w:rPr>
          <w:rFonts w:ascii="Calibri" w:eastAsia="Calibri" w:hAnsi="Calibri" w:cs="Calibri"/>
          <w:b/>
          <w:sz w:val="24"/>
          <w:szCs w:val="24"/>
        </w:rPr>
        <w:t>di richiedere un compenso orario di € _______ omnicomprensivo</w:t>
      </w:r>
    </w:p>
    <w:p w:rsidR="00BF65AE" w:rsidRPr="00B86673" w:rsidRDefault="00BF65AE" w:rsidP="00BF65AE">
      <w:pPr>
        <w:widowControl w:val="0"/>
        <w:spacing w:after="100"/>
        <w:rPr>
          <w:b/>
        </w:rPr>
      </w:pPr>
    </w:p>
    <w:p w:rsidR="009B5FF8" w:rsidRDefault="009B5FF8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9B5FF8" w:rsidRDefault="009B5FF8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444122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progetto del modulo da realizzare</w:t>
      </w:r>
    </w:p>
    <w:p w:rsidR="00B86673" w:rsidRDefault="00B86673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E77" w:rsidRDefault="00FA3E77" w:rsidP="00BF65AE">
      <w:r>
        <w:separator/>
      </w:r>
    </w:p>
  </w:endnote>
  <w:endnote w:type="continuationSeparator" w:id="0">
    <w:p w:rsidR="00FA3E77" w:rsidRDefault="00FA3E77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FA3E77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E77" w:rsidRDefault="00FA3E77" w:rsidP="00BF65AE">
      <w:r>
        <w:separator/>
      </w:r>
    </w:p>
  </w:footnote>
  <w:footnote w:type="continuationSeparator" w:id="0">
    <w:p w:rsidR="00FA3E77" w:rsidRDefault="00FA3E77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FA3E7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10625E"/>
    <w:rsid w:val="00107F36"/>
    <w:rsid w:val="00206C0F"/>
    <w:rsid w:val="00231FC8"/>
    <w:rsid w:val="0031504D"/>
    <w:rsid w:val="003713C0"/>
    <w:rsid w:val="00444122"/>
    <w:rsid w:val="00645194"/>
    <w:rsid w:val="00677F5D"/>
    <w:rsid w:val="00712CD5"/>
    <w:rsid w:val="00733BC9"/>
    <w:rsid w:val="008642AE"/>
    <w:rsid w:val="00872403"/>
    <w:rsid w:val="0089779F"/>
    <w:rsid w:val="00911828"/>
    <w:rsid w:val="009B5FF8"/>
    <w:rsid w:val="00B86673"/>
    <w:rsid w:val="00BF65AE"/>
    <w:rsid w:val="00EB1A57"/>
    <w:rsid w:val="00F07C92"/>
    <w:rsid w:val="00FA3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2018-03-30T06:10:00Z</dcterms:created>
  <dcterms:modified xsi:type="dcterms:W3CDTF">2018-03-30T06:10:00Z</dcterms:modified>
</cp:coreProperties>
</file>