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3F8B" w:rsidRDefault="00743F8B" w:rsidP="00743F8B">
      <w:pPr>
        <w:shd w:val="clear" w:color="auto" w:fill="FFFFFF"/>
        <w:spacing w:after="0" w:line="240" w:lineRule="auto"/>
        <w:rPr>
          <w:rFonts w:ascii="Verdana" w:hAnsi="Verdana"/>
          <w:b/>
        </w:rPr>
      </w:pPr>
    </w:p>
    <w:p w:rsidR="00743F8B" w:rsidRDefault="00743F8B" w:rsidP="00743F8B">
      <w:pPr>
        <w:shd w:val="clear" w:color="auto" w:fill="FFFFFF"/>
        <w:spacing w:after="0" w:line="240" w:lineRule="auto"/>
        <w:rPr>
          <w:rFonts w:ascii="Verdana" w:hAnsi="Verdana"/>
          <w:b/>
        </w:rPr>
      </w:pPr>
      <w:r>
        <w:rPr>
          <w:rFonts w:ascii="Verdana" w:hAnsi="Verdana"/>
          <w:b/>
        </w:rPr>
        <w:t>ALLEGATO B</w:t>
      </w:r>
    </w:p>
    <w:p w:rsidR="00743F8B" w:rsidRDefault="00743F8B" w:rsidP="00743F8B">
      <w:pPr>
        <w:shd w:val="clear" w:color="auto" w:fill="FFFFFF"/>
        <w:spacing w:after="0" w:line="240" w:lineRule="auto"/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>OFFERTA ECONOMICA</w:t>
      </w:r>
    </w:p>
    <w:p w:rsidR="00743F8B" w:rsidRDefault="00743F8B" w:rsidP="00743F8B">
      <w:pPr>
        <w:shd w:val="clear" w:color="auto" w:fill="FFFFFF"/>
        <w:spacing w:after="0" w:line="240" w:lineRule="auto"/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>MODULO “</w:t>
      </w:r>
      <w:r w:rsidR="00896F70">
        <w:rPr>
          <w:rFonts w:ascii="Verdana" w:hAnsi="Verdana"/>
          <w:b/>
        </w:rPr>
        <w:t>CREO… SCRIVO… RAPPRESENTO</w:t>
      </w:r>
      <w:r>
        <w:rPr>
          <w:rFonts w:ascii="Verdana" w:hAnsi="Verdana"/>
          <w:b/>
        </w:rPr>
        <w:t>”</w:t>
      </w:r>
    </w:p>
    <w:p w:rsidR="00896F70" w:rsidRDefault="00896F70" w:rsidP="00896F70">
      <w:pPr>
        <w:shd w:val="clear" w:color="auto" w:fill="FFFFFF"/>
        <w:spacing w:after="0" w:line="240" w:lineRule="auto"/>
        <w:jc w:val="center"/>
        <w:rPr>
          <w:rFonts w:ascii="Verdana" w:hAnsi="Verdana"/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665"/>
        <w:gridCol w:w="2296"/>
        <w:gridCol w:w="1893"/>
      </w:tblGrid>
      <w:tr w:rsidR="00896F70" w:rsidRPr="007C7255" w:rsidTr="00896F70">
        <w:tc>
          <w:tcPr>
            <w:tcW w:w="5665" w:type="dxa"/>
          </w:tcPr>
          <w:p w:rsidR="00896F70" w:rsidRPr="007C7255" w:rsidRDefault="00896F70" w:rsidP="002B48D7">
            <w:pPr>
              <w:spacing w:after="0" w:line="240" w:lineRule="auto"/>
              <w:jc w:val="both"/>
              <w:rPr>
                <w:rFonts w:ascii="Verdana" w:hAnsi="Verdana"/>
                <w:b/>
              </w:rPr>
            </w:pPr>
            <w:r w:rsidRPr="007C7255">
              <w:rPr>
                <w:rFonts w:ascii="Verdana" w:hAnsi="Verdana"/>
                <w:b/>
              </w:rPr>
              <w:t>DESCRIZIONE</w:t>
            </w:r>
          </w:p>
        </w:tc>
        <w:tc>
          <w:tcPr>
            <w:tcW w:w="2296" w:type="dxa"/>
          </w:tcPr>
          <w:p w:rsidR="00896F70" w:rsidRPr="007C7255" w:rsidRDefault="00896F70" w:rsidP="002B48D7">
            <w:pPr>
              <w:spacing w:after="0" w:line="240" w:lineRule="auto"/>
              <w:jc w:val="center"/>
              <w:rPr>
                <w:rFonts w:ascii="Verdana" w:hAnsi="Verdana"/>
                <w:b/>
              </w:rPr>
            </w:pPr>
            <w:r w:rsidRPr="007C7255">
              <w:rPr>
                <w:rFonts w:ascii="Verdana" w:hAnsi="Verdana"/>
                <w:b/>
              </w:rPr>
              <w:t>QUANTITA’</w:t>
            </w:r>
          </w:p>
        </w:tc>
        <w:tc>
          <w:tcPr>
            <w:tcW w:w="1893" w:type="dxa"/>
          </w:tcPr>
          <w:p w:rsidR="00896F70" w:rsidRPr="007C7255" w:rsidRDefault="00896F70" w:rsidP="002B48D7">
            <w:pPr>
              <w:spacing w:after="0" w:line="240" w:lineRule="auto"/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PREZZO UNITARIO IVA ESCLUSA</w:t>
            </w:r>
          </w:p>
        </w:tc>
      </w:tr>
      <w:tr w:rsidR="00896F70" w:rsidRPr="007C7255" w:rsidTr="00896F70">
        <w:tc>
          <w:tcPr>
            <w:tcW w:w="5665" w:type="dxa"/>
          </w:tcPr>
          <w:p w:rsidR="00896F70" w:rsidRPr="007C7255" w:rsidRDefault="00896F70" w:rsidP="002B48D7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Blocchi notes 21X29</w:t>
            </w:r>
          </w:p>
        </w:tc>
        <w:tc>
          <w:tcPr>
            <w:tcW w:w="2296" w:type="dxa"/>
          </w:tcPr>
          <w:p w:rsidR="00896F70" w:rsidRPr="007C7255" w:rsidRDefault="00896F70" w:rsidP="002B48D7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40</w:t>
            </w:r>
          </w:p>
        </w:tc>
        <w:tc>
          <w:tcPr>
            <w:tcW w:w="1893" w:type="dxa"/>
          </w:tcPr>
          <w:p w:rsidR="00896F70" w:rsidRDefault="00896F70" w:rsidP="002B48D7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896F70" w:rsidRPr="007C7255" w:rsidTr="00896F70">
        <w:tc>
          <w:tcPr>
            <w:tcW w:w="5665" w:type="dxa"/>
          </w:tcPr>
          <w:p w:rsidR="00896F70" w:rsidRPr="007C7255" w:rsidRDefault="00896F70" w:rsidP="002B48D7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Penne Bic rosse</w:t>
            </w:r>
          </w:p>
        </w:tc>
        <w:tc>
          <w:tcPr>
            <w:tcW w:w="2296" w:type="dxa"/>
          </w:tcPr>
          <w:p w:rsidR="00896F70" w:rsidRPr="007C7255" w:rsidRDefault="00896F70" w:rsidP="002B48D7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30</w:t>
            </w:r>
          </w:p>
        </w:tc>
        <w:tc>
          <w:tcPr>
            <w:tcW w:w="1893" w:type="dxa"/>
          </w:tcPr>
          <w:p w:rsidR="00896F70" w:rsidRDefault="00896F70" w:rsidP="002B48D7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896F70" w:rsidRPr="007C7255" w:rsidTr="00896F70">
        <w:tc>
          <w:tcPr>
            <w:tcW w:w="5665" w:type="dxa"/>
          </w:tcPr>
          <w:p w:rsidR="00896F70" w:rsidRDefault="00896F70" w:rsidP="002B48D7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Penne Bic nere</w:t>
            </w:r>
          </w:p>
        </w:tc>
        <w:tc>
          <w:tcPr>
            <w:tcW w:w="2296" w:type="dxa"/>
          </w:tcPr>
          <w:p w:rsidR="00896F70" w:rsidRDefault="00896F70" w:rsidP="002B48D7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30</w:t>
            </w:r>
          </w:p>
        </w:tc>
        <w:tc>
          <w:tcPr>
            <w:tcW w:w="1893" w:type="dxa"/>
          </w:tcPr>
          <w:p w:rsidR="00896F70" w:rsidRDefault="00896F70" w:rsidP="002B48D7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896F70" w:rsidRPr="007C7255" w:rsidTr="00896F70">
        <w:tc>
          <w:tcPr>
            <w:tcW w:w="5665" w:type="dxa"/>
          </w:tcPr>
          <w:p w:rsidR="00896F70" w:rsidRDefault="00896F70" w:rsidP="002B48D7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Penne Bic blu</w:t>
            </w:r>
          </w:p>
        </w:tc>
        <w:tc>
          <w:tcPr>
            <w:tcW w:w="2296" w:type="dxa"/>
          </w:tcPr>
          <w:p w:rsidR="00896F70" w:rsidRDefault="00896F70" w:rsidP="002B48D7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30</w:t>
            </w:r>
          </w:p>
        </w:tc>
        <w:tc>
          <w:tcPr>
            <w:tcW w:w="1893" w:type="dxa"/>
          </w:tcPr>
          <w:p w:rsidR="00896F70" w:rsidRDefault="00896F70" w:rsidP="002B48D7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896F70" w:rsidRPr="007C7255" w:rsidTr="00896F70">
        <w:tc>
          <w:tcPr>
            <w:tcW w:w="5665" w:type="dxa"/>
          </w:tcPr>
          <w:p w:rsidR="00896F70" w:rsidRDefault="00896F70" w:rsidP="002B48D7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Tempera pronta 1000 ml bianco</w:t>
            </w:r>
          </w:p>
        </w:tc>
        <w:tc>
          <w:tcPr>
            <w:tcW w:w="2296" w:type="dxa"/>
          </w:tcPr>
          <w:p w:rsidR="00896F70" w:rsidRDefault="00896F70" w:rsidP="002B48D7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2</w:t>
            </w:r>
          </w:p>
        </w:tc>
        <w:tc>
          <w:tcPr>
            <w:tcW w:w="1893" w:type="dxa"/>
          </w:tcPr>
          <w:p w:rsidR="00896F70" w:rsidRDefault="00896F70" w:rsidP="002B48D7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896F70" w:rsidRPr="007C7255" w:rsidTr="00896F70">
        <w:tc>
          <w:tcPr>
            <w:tcW w:w="5665" w:type="dxa"/>
          </w:tcPr>
          <w:p w:rsidR="00896F70" w:rsidRDefault="00896F70" w:rsidP="002B48D7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Tempera pronta 1000 ml nero</w:t>
            </w:r>
          </w:p>
        </w:tc>
        <w:tc>
          <w:tcPr>
            <w:tcW w:w="2296" w:type="dxa"/>
          </w:tcPr>
          <w:p w:rsidR="00896F70" w:rsidRDefault="00896F70" w:rsidP="002B48D7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2</w:t>
            </w:r>
          </w:p>
        </w:tc>
        <w:tc>
          <w:tcPr>
            <w:tcW w:w="1893" w:type="dxa"/>
          </w:tcPr>
          <w:p w:rsidR="00896F70" w:rsidRDefault="00896F70" w:rsidP="002B48D7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896F70" w:rsidRPr="007C7255" w:rsidTr="00896F70">
        <w:tc>
          <w:tcPr>
            <w:tcW w:w="5665" w:type="dxa"/>
          </w:tcPr>
          <w:p w:rsidR="00896F70" w:rsidRDefault="00896F70" w:rsidP="002B48D7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Tempera pronta 1000 ml blu</w:t>
            </w:r>
          </w:p>
        </w:tc>
        <w:tc>
          <w:tcPr>
            <w:tcW w:w="2296" w:type="dxa"/>
          </w:tcPr>
          <w:p w:rsidR="00896F70" w:rsidRDefault="00896F70" w:rsidP="002B48D7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2</w:t>
            </w:r>
          </w:p>
        </w:tc>
        <w:tc>
          <w:tcPr>
            <w:tcW w:w="1893" w:type="dxa"/>
          </w:tcPr>
          <w:p w:rsidR="00896F70" w:rsidRDefault="00896F70" w:rsidP="002B48D7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896F70" w:rsidRPr="007C7255" w:rsidTr="00896F70">
        <w:tc>
          <w:tcPr>
            <w:tcW w:w="5665" w:type="dxa"/>
          </w:tcPr>
          <w:p w:rsidR="00896F70" w:rsidRDefault="00896F70" w:rsidP="002B48D7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Tempera pronta 1000 ml giallo</w:t>
            </w:r>
          </w:p>
        </w:tc>
        <w:tc>
          <w:tcPr>
            <w:tcW w:w="2296" w:type="dxa"/>
          </w:tcPr>
          <w:p w:rsidR="00896F70" w:rsidRDefault="00896F70" w:rsidP="002B48D7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2</w:t>
            </w:r>
          </w:p>
        </w:tc>
        <w:tc>
          <w:tcPr>
            <w:tcW w:w="1893" w:type="dxa"/>
          </w:tcPr>
          <w:p w:rsidR="00896F70" w:rsidRDefault="00896F70" w:rsidP="002B48D7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896F70" w:rsidRPr="007C7255" w:rsidTr="00896F70">
        <w:tc>
          <w:tcPr>
            <w:tcW w:w="5665" w:type="dxa"/>
          </w:tcPr>
          <w:p w:rsidR="00896F70" w:rsidRDefault="00896F70" w:rsidP="002B48D7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Tempera pronta 1000 ml rosso</w:t>
            </w:r>
          </w:p>
        </w:tc>
        <w:tc>
          <w:tcPr>
            <w:tcW w:w="2296" w:type="dxa"/>
          </w:tcPr>
          <w:p w:rsidR="00896F70" w:rsidRDefault="00896F70" w:rsidP="002B48D7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2</w:t>
            </w:r>
          </w:p>
        </w:tc>
        <w:tc>
          <w:tcPr>
            <w:tcW w:w="1893" w:type="dxa"/>
          </w:tcPr>
          <w:p w:rsidR="00896F70" w:rsidRDefault="00896F70" w:rsidP="002B48D7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896F70" w:rsidRPr="007C7255" w:rsidTr="00896F70">
        <w:tc>
          <w:tcPr>
            <w:tcW w:w="5665" w:type="dxa"/>
          </w:tcPr>
          <w:p w:rsidR="00896F70" w:rsidRDefault="00896F70" w:rsidP="002B48D7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Pennelli piatti 577/0</w:t>
            </w:r>
          </w:p>
        </w:tc>
        <w:tc>
          <w:tcPr>
            <w:tcW w:w="2296" w:type="dxa"/>
          </w:tcPr>
          <w:p w:rsidR="00896F70" w:rsidRDefault="00896F70" w:rsidP="002B48D7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10</w:t>
            </w:r>
          </w:p>
        </w:tc>
        <w:tc>
          <w:tcPr>
            <w:tcW w:w="1893" w:type="dxa"/>
          </w:tcPr>
          <w:p w:rsidR="00896F70" w:rsidRDefault="00896F70" w:rsidP="002B48D7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896F70" w:rsidRPr="007C7255" w:rsidTr="00896F70">
        <w:tc>
          <w:tcPr>
            <w:tcW w:w="5665" w:type="dxa"/>
          </w:tcPr>
          <w:p w:rsidR="00896F70" w:rsidRDefault="00896F70" w:rsidP="002B48D7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Pennelli piatti 577/10</w:t>
            </w:r>
          </w:p>
        </w:tc>
        <w:tc>
          <w:tcPr>
            <w:tcW w:w="2296" w:type="dxa"/>
          </w:tcPr>
          <w:p w:rsidR="00896F70" w:rsidRDefault="00896F70" w:rsidP="002B48D7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10</w:t>
            </w:r>
          </w:p>
        </w:tc>
        <w:tc>
          <w:tcPr>
            <w:tcW w:w="1893" w:type="dxa"/>
          </w:tcPr>
          <w:p w:rsidR="00896F70" w:rsidRDefault="00896F70" w:rsidP="002B48D7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896F70" w:rsidRPr="007C7255" w:rsidTr="00896F70">
        <w:tc>
          <w:tcPr>
            <w:tcW w:w="5665" w:type="dxa"/>
          </w:tcPr>
          <w:p w:rsidR="00896F70" w:rsidRDefault="00896F70" w:rsidP="002B48D7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Pennelli piatti 577/16</w:t>
            </w:r>
          </w:p>
        </w:tc>
        <w:tc>
          <w:tcPr>
            <w:tcW w:w="2296" w:type="dxa"/>
          </w:tcPr>
          <w:p w:rsidR="00896F70" w:rsidRDefault="00896F70" w:rsidP="002B48D7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10</w:t>
            </w:r>
          </w:p>
        </w:tc>
        <w:tc>
          <w:tcPr>
            <w:tcW w:w="1893" w:type="dxa"/>
          </w:tcPr>
          <w:p w:rsidR="00896F70" w:rsidRDefault="00896F70" w:rsidP="002B48D7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896F70" w:rsidRPr="007C7255" w:rsidTr="00896F70">
        <w:tc>
          <w:tcPr>
            <w:tcW w:w="5665" w:type="dxa"/>
          </w:tcPr>
          <w:p w:rsidR="00896F70" w:rsidRDefault="00896F70" w:rsidP="002B48D7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Risma colori vari tinte tenui</w:t>
            </w:r>
          </w:p>
        </w:tc>
        <w:tc>
          <w:tcPr>
            <w:tcW w:w="2296" w:type="dxa"/>
          </w:tcPr>
          <w:p w:rsidR="00896F70" w:rsidRDefault="00896F70" w:rsidP="002B48D7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2</w:t>
            </w:r>
          </w:p>
        </w:tc>
        <w:tc>
          <w:tcPr>
            <w:tcW w:w="1893" w:type="dxa"/>
          </w:tcPr>
          <w:p w:rsidR="00896F70" w:rsidRDefault="00896F70" w:rsidP="002B48D7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896F70" w:rsidRPr="007C7255" w:rsidTr="00896F70">
        <w:tc>
          <w:tcPr>
            <w:tcW w:w="5665" w:type="dxa"/>
          </w:tcPr>
          <w:p w:rsidR="00896F70" w:rsidRDefault="00896F70" w:rsidP="002B48D7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Risma colori vari tinte forti</w:t>
            </w:r>
          </w:p>
        </w:tc>
        <w:tc>
          <w:tcPr>
            <w:tcW w:w="2296" w:type="dxa"/>
          </w:tcPr>
          <w:p w:rsidR="00896F70" w:rsidRDefault="00896F70" w:rsidP="002B48D7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2</w:t>
            </w:r>
          </w:p>
        </w:tc>
        <w:tc>
          <w:tcPr>
            <w:tcW w:w="1893" w:type="dxa"/>
          </w:tcPr>
          <w:p w:rsidR="00896F70" w:rsidRDefault="00896F70" w:rsidP="002B48D7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896F70" w:rsidRPr="007C7255" w:rsidTr="00896F70">
        <w:tc>
          <w:tcPr>
            <w:tcW w:w="5665" w:type="dxa"/>
          </w:tcPr>
          <w:p w:rsidR="00896F70" w:rsidRDefault="00896F70" w:rsidP="002B48D7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Bristol bianco</w:t>
            </w:r>
          </w:p>
        </w:tc>
        <w:tc>
          <w:tcPr>
            <w:tcW w:w="2296" w:type="dxa"/>
          </w:tcPr>
          <w:p w:rsidR="00896F70" w:rsidRDefault="00896F70" w:rsidP="002B48D7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20</w:t>
            </w:r>
          </w:p>
        </w:tc>
        <w:tc>
          <w:tcPr>
            <w:tcW w:w="1893" w:type="dxa"/>
          </w:tcPr>
          <w:p w:rsidR="00896F70" w:rsidRDefault="00896F70" w:rsidP="002B48D7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896F70" w:rsidRPr="007C7255" w:rsidTr="00896F70">
        <w:tc>
          <w:tcPr>
            <w:tcW w:w="5665" w:type="dxa"/>
          </w:tcPr>
          <w:p w:rsidR="00896F70" w:rsidRDefault="00896F70" w:rsidP="002B48D7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Bristol colorato</w:t>
            </w:r>
          </w:p>
        </w:tc>
        <w:tc>
          <w:tcPr>
            <w:tcW w:w="2296" w:type="dxa"/>
          </w:tcPr>
          <w:p w:rsidR="00896F70" w:rsidRDefault="00896F70" w:rsidP="002B48D7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30</w:t>
            </w:r>
          </w:p>
        </w:tc>
        <w:tc>
          <w:tcPr>
            <w:tcW w:w="1893" w:type="dxa"/>
          </w:tcPr>
          <w:p w:rsidR="00896F70" w:rsidRDefault="00896F70" w:rsidP="002B48D7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896F70" w:rsidRPr="007C7255" w:rsidTr="00896F70">
        <w:tc>
          <w:tcPr>
            <w:tcW w:w="5665" w:type="dxa"/>
          </w:tcPr>
          <w:p w:rsidR="00896F70" w:rsidRDefault="00896F70" w:rsidP="002B48D7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Forbici acciaio</w:t>
            </w:r>
          </w:p>
        </w:tc>
        <w:tc>
          <w:tcPr>
            <w:tcW w:w="2296" w:type="dxa"/>
          </w:tcPr>
          <w:p w:rsidR="00896F70" w:rsidRDefault="00896F70" w:rsidP="002B48D7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5</w:t>
            </w:r>
          </w:p>
        </w:tc>
        <w:tc>
          <w:tcPr>
            <w:tcW w:w="1893" w:type="dxa"/>
          </w:tcPr>
          <w:p w:rsidR="00896F70" w:rsidRDefault="00896F70" w:rsidP="002B48D7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896F70" w:rsidRPr="007C7255" w:rsidTr="00896F70">
        <w:tc>
          <w:tcPr>
            <w:tcW w:w="5665" w:type="dxa"/>
          </w:tcPr>
          <w:p w:rsidR="00896F70" w:rsidRDefault="00896F70" w:rsidP="002B48D7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Gomma piuma palloni grandi</w:t>
            </w:r>
          </w:p>
        </w:tc>
        <w:tc>
          <w:tcPr>
            <w:tcW w:w="2296" w:type="dxa"/>
          </w:tcPr>
          <w:p w:rsidR="00896F70" w:rsidRDefault="00896F70" w:rsidP="002B48D7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5</w:t>
            </w:r>
          </w:p>
        </w:tc>
        <w:tc>
          <w:tcPr>
            <w:tcW w:w="1893" w:type="dxa"/>
          </w:tcPr>
          <w:p w:rsidR="00896F70" w:rsidRDefault="00896F70" w:rsidP="002B48D7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896F70" w:rsidRPr="007C7255" w:rsidTr="00896F70">
        <w:tc>
          <w:tcPr>
            <w:tcW w:w="5665" w:type="dxa"/>
          </w:tcPr>
          <w:p w:rsidR="00896F70" w:rsidRDefault="00896F70" w:rsidP="002B48D7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Carta Crespa colori vari</w:t>
            </w:r>
          </w:p>
        </w:tc>
        <w:tc>
          <w:tcPr>
            <w:tcW w:w="2296" w:type="dxa"/>
          </w:tcPr>
          <w:p w:rsidR="00896F70" w:rsidRDefault="00896F70" w:rsidP="002B48D7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30</w:t>
            </w:r>
          </w:p>
        </w:tc>
        <w:tc>
          <w:tcPr>
            <w:tcW w:w="1893" w:type="dxa"/>
          </w:tcPr>
          <w:p w:rsidR="00896F70" w:rsidRDefault="00896F70" w:rsidP="002B48D7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896F70" w:rsidRPr="007C7255" w:rsidTr="00896F70">
        <w:tc>
          <w:tcPr>
            <w:tcW w:w="5665" w:type="dxa"/>
          </w:tcPr>
          <w:p w:rsidR="00896F70" w:rsidRDefault="00896F70" w:rsidP="002B48D7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Colla Vinavil kg 1</w:t>
            </w:r>
          </w:p>
        </w:tc>
        <w:tc>
          <w:tcPr>
            <w:tcW w:w="2296" w:type="dxa"/>
          </w:tcPr>
          <w:p w:rsidR="00896F70" w:rsidRDefault="00896F70" w:rsidP="002B48D7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3</w:t>
            </w:r>
          </w:p>
        </w:tc>
        <w:tc>
          <w:tcPr>
            <w:tcW w:w="1893" w:type="dxa"/>
          </w:tcPr>
          <w:p w:rsidR="00896F70" w:rsidRDefault="00896F70" w:rsidP="002B48D7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896F70" w:rsidRPr="007C7255" w:rsidTr="00896F70">
        <w:tc>
          <w:tcPr>
            <w:tcW w:w="5665" w:type="dxa"/>
          </w:tcPr>
          <w:p w:rsidR="00896F70" w:rsidRDefault="00896F70" w:rsidP="002B48D7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Carta fotocopie A4</w:t>
            </w:r>
          </w:p>
        </w:tc>
        <w:tc>
          <w:tcPr>
            <w:tcW w:w="2296" w:type="dxa"/>
          </w:tcPr>
          <w:p w:rsidR="00896F70" w:rsidRDefault="00896F70" w:rsidP="002B48D7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30</w:t>
            </w:r>
          </w:p>
        </w:tc>
        <w:tc>
          <w:tcPr>
            <w:tcW w:w="1893" w:type="dxa"/>
          </w:tcPr>
          <w:p w:rsidR="00896F70" w:rsidRDefault="00896F70" w:rsidP="002B48D7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896F70" w:rsidRPr="007C7255" w:rsidTr="00896F70">
        <w:tc>
          <w:tcPr>
            <w:tcW w:w="5665" w:type="dxa"/>
          </w:tcPr>
          <w:p w:rsidR="00896F70" w:rsidRDefault="00896F70" w:rsidP="002B48D7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Quaderni maxi righe classe seconda</w:t>
            </w:r>
          </w:p>
        </w:tc>
        <w:tc>
          <w:tcPr>
            <w:tcW w:w="2296" w:type="dxa"/>
          </w:tcPr>
          <w:p w:rsidR="00896F70" w:rsidRDefault="00896F70" w:rsidP="002B48D7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10</w:t>
            </w:r>
          </w:p>
        </w:tc>
        <w:tc>
          <w:tcPr>
            <w:tcW w:w="1893" w:type="dxa"/>
          </w:tcPr>
          <w:p w:rsidR="00896F70" w:rsidRDefault="00896F70" w:rsidP="002B48D7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896F70" w:rsidRPr="007C7255" w:rsidTr="00896F70">
        <w:tc>
          <w:tcPr>
            <w:tcW w:w="5665" w:type="dxa"/>
          </w:tcPr>
          <w:p w:rsidR="00896F70" w:rsidRDefault="00896F70" w:rsidP="002B48D7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Quaderni maxi righe classe terza</w:t>
            </w:r>
          </w:p>
        </w:tc>
        <w:tc>
          <w:tcPr>
            <w:tcW w:w="2296" w:type="dxa"/>
          </w:tcPr>
          <w:p w:rsidR="00896F70" w:rsidRDefault="00896F70" w:rsidP="002B48D7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20</w:t>
            </w:r>
          </w:p>
        </w:tc>
        <w:tc>
          <w:tcPr>
            <w:tcW w:w="1893" w:type="dxa"/>
          </w:tcPr>
          <w:p w:rsidR="00896F70" w:rsidRDefault="00896F70" w:rsidP="002B48D7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896F70" w:rsidRPr="007C7255" w:rsidTr="00896F70">
        <w:tc>
          <w:tcPr>
            <w:tcW w:w="5665" w:type="dxa"/>
          </w:tcPr>
          <w:p w:rsidR="00896F70" w:rsidRDefault="00896F70" w:rsidP="002B48D7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Quaderni maxi righe classe quinta</w:t>
            </w:r>
          </w:p>
        </w:tc>
        <w:tc>
          <w:tcPr>
            <w:tcW w:w="2296" w:type="dxa"/>
          </w:tcPr>
          <w:p w:rsidR="00896F70" w:rsidRDefault="00896F70" w:rsidP="002B48D7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30</w:t>
            </w:r>
          </w:p>
        </w:tc>
        <w:tc>
          <w:tcPr>
            <w:tcW w:w="1893" w:type="dxa"/>
          </w:tcPr>
          <w:p w:rsidR="00896F70" w:rsidRDefault="00896F70" w:rsidP="002B48D7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896F70" w:rsidRPr="007C7255" w:rsidTr="00896F70">
        <w:tc>
          <w:tcPr>
            <w:tcW w:w="5665" w:type="dxa"/>
          </w:tcPr>
          <w:p w:rsidR="00896F70" w:rsidRDefault="00896F70" w:rsidP="002B48D7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Pastelli 24 colori</w:t>
            </w:r>
          </w:p>
        </w:tc>
        <w:tc>
          <w:tcPr>
            <w:tcW w:w="2296" w:type="dxa"/>
          </w:tcPr>
          <w:p w:rsidR="00896F70" w:rsidRDefault="00896F70" w:rsidP="002B48D7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3</w:t>
            </w:r>
          </w:p>
        </w:tc>
        <w:tc>
          <w:tcPr>
            <w:tcW w:w="1893" w:type="dxa"/>
          </w:tcPr>
          <w:p w:rsidR="00896F70" w:rsidRDefault="00896F70" w:rsidP="002B48D7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896F70" w:rsidRPr="007C7255" w:rsidTr="00896F70">
        <w:tc>
          <w:tcPr>
            <w:tcW w:w="5665" w:type="dxa"/>
          </w:tcPr>
          <w:p w:rsidR="00896F70" w:rsidRDefault="00896F70" w:rsidP="002B48D7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Ricariche pistola colla a caldo grandi</w:t>
            </w:r>
          </w:p>
        </w:tc>
        <w:tc>
          <w:tcPr>
            <w:tcW w:w="2296" w:type="dxa"/>
          </w:tcPr>
          <w:p w:rsidR="00896F70" w:rsidRDefault="00896F70" w:rsidP="002B48D7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10</w:t>
            </w:r>
          </w:p>
        </w:tc>
        <w:tc>
          <w:tcPr>
            <w:tcW w:w="1893" w:type="dxa"/>
          </w:tcPr>
          <w:p w:rsidR="00896F70" w:rsidRDefault="00896F70" w:rsidP="002B48D7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896F70" w:rsidRPr="007C7255" w:rsidTr="00896F70">
        <w:tc>
          <w:tcPr>
            <w:tcW w:w="5665" w:type="dxa"/>
          </w:tcPr>
          <w:p w:rsidR="00896F70" w:rsidRDefault="00896F70" w:rsidP="002B48D7">
            <w:pPr>
              <w:spacing w:after="0" w:line="240" w:lineRule="auto"/>
              <w:jc w:val="both"/>
              <w:rPr>
                <w:rFonts w:ascii="Verdana" w:hAnsi="Verdana"/>
              </w:rPr>
            </w:pPr>
          </w:p>
        </w:tc>
        <w:tc>
          <w:tcPr>
            <w:tcW w:w="2296" w:type="dxa"/>
          </w:tcPr>
          <w:p w:rsidR="00896F70" w:rsidRDefault="00896F70" w:rsidP="002B48D7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1893" w:type="dxa"/>
          </w:tcPr>
          <w:p w:rsidR="00896F70" w:rsidRDefault="00896F70" w:rsidP="002B48D7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896F70" w:rsidRPr="007C7255" w:rsidTr="00896F70">
        <w:tc>
          <w:tcPr>
            <w:tcW w:w="5665" w:type="dxa"/>
          </w:tcPr>
          <w:p w:rsidR="00896F70" w:rsidRDefault="00896F70" w:rsidP="002B48D7">
            <w:pPr>
              <w:spacing w:after="0" w:line="240" w:lineRule="auto"/>
              <w:jc w:val="both"/>
              <w:rPr>
                <w:rFonts w:ascii="Verdana" w:hAnsi="Verdana"/>
              </w:rPr>
            </w:pPr>
          </w:p>
        </w:tc>
        <w:tc>
          <w:tcPr>
            <w:tcW w:w="2296" w:type="dxa"/>
          </w:tcPr>
          <w:p w:rsidR="00896F70" w:rsidRDefault="00896F70" w:rsidP="002B48D7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1893" w:type="dxa"/>
          </w:tcPr>
          <w:p w:rsidR="00896F70" w:rsidRDefault="00896F70" w:rsidP="002B48D7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896F70" w:rsidRPr="007C7255" w:rsidTr="00896F70">
        <w:tc>
          <w:tcPr>
            <w:tcW w:w="5665" w:type="dxa"/>
          </w:tcPr>
          <w:p w:rsidR="00896F70" w:rsidRDefault="00896F70" w:rsidP="002B48D7">
            <w:pPr>
              <w:spacing w:after="0" w:line="240" w:lineRule="auto"/>
              <w:jc w:val="both"/>
              <w:rPr>
                <w:rFonts w:ascii="Verdana" w:hAnsi="Verdana"/>
              </w:rPr>
            </w:pPr>
          </w:p>
        </w:tc>
        <w:tc>
          <w:tcPr>
            <w:tcW w:w="2296" w:type="dxa"/>
          </w:tcPr>
          <w:p w:rsidR="00896F70" w:rsidRDefault="00896F70" w:rsidP="002B48D7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1893" w:type="dxa"/>
          </w:tcPr>
          <w:p w:rsidR="00896F70" w:rsidRDefault="00896F70" w:rsidP="002B48D7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896F70" w:rsidRPr="007C7255" w:rsidTr="00896F70">
        <w:tc>
          <w:tcPr>
            <w:tcW w:w="5665" w:type="dxa"/>
          </w:tcPr>
          <w:p w:rsidR="00896F70" w:rsidRDefault="00896F70" w:rsidP="002B48D7">
            <w:pPr>
              <w:spacing w:after="0" w:line="240" w:lineRule="auto"/>
              <w:jc w:val="both"/>
              <w:rPr>
                <w:rFonts w:ascii="Verdana" w:hAnsi="Verdana"/>
              </w:rPr>
            </w:pPr>
          </w:p>
        </w:tc>
        <w:tc>
          <w:tcPr>
            <w:tcW w:w="2296" w:type="dxa"/>
          </w:tcPr>
          <w:p w:rsidR="00896F70" w:rsidRDefault="00896F70" w:rsidP="002B48D7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1893" w:type="dxa"/>
          </w:tcPr>
          <w:p w:rsidR="00896F70" w:rsidRDefault="00896F70" w:rsidP="002B48D7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896F70" w:rsidRPr="007C7255" w:rsidTr="00896F70">
        <w:tc>
          <w:tcPr>
            <w:tcW w:w="5665" w:type="dxa"/>
          </w:tcPr>
          <w:p w:rsidR="00896F70" w:rsidRDefault="00896F70" w:rsidP="002B48D7">
            <w:pPr>
              <w:spacing w:after="0" w:line="240" w:lineRule="auto"/>
              <w:jc w:val="both"/>
              <w:rPr>
                <w:rFonts w:ascii="Verdana" w:hAnsi="Verdana"/>
              </w:rPr>
            </w:pPr>
          </w:p>
        </w:tc>
        <w:tc>
          <w:tcPr>
            <w:tcW w:w="2296" w:type="dxa"/>
          </w:tcPr>
          <w:p w:rsidR="00896F70" w:rsidRDefault="00896F70" w:rsidP="002B48D7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1893" w:type="dxa"/>
          </w:tcPr>
          <w:p w:rsidR="00896F70" w:rsidRDefault="00896F70" w:rsidP="002B48D7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896F70" w:rsidRPr="007C7255" w:rsidTr="00896F70">
        <w:tc>
          <w:tcPr>
            <w:tcW w:w="5665" w:type="dxa"/>
          </w:tcPr>
          <w:p w:rsidR="00896F70" w:rsidRDefault="00896F70" w:rsidP="002B48D7">
            <w:pPr>
              <w:spacing w:after="0" w:line="240" w:lineRule="auto"/>
              <w:jc w:val="both"/>
              <w:rPr>
                <w:rFonts w:ascii="Verdana" w:hAnsi="Verdana"/>
              </w:rPr>
            </w:pPr>
          </w:p>
        </w:tc>
        <w:tc>
          <w:tcPr>
            <w:tcW w:w="2296" w:type="dxa"/>
          </w:tcPr>
          <w:p w:rsidR="00896F70" w:rsidRDefault="00896F70" w:rsidP="002B48D7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1893" w:type="dxa"/>
          </w:tcPr>
          <w:p w:rsidR="00896F70" w:rsidRDefault="00896F70" w:rsidP="002B48D7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</w:tbl>
    <w:p w:rsidR="00896F70" w:rsidRDefault="00896F70" w:rsidP="00896F70">
      <w:pPr>
        <w:shd w:val="clear" w:color="auto" w:fill="FFFFFF"/>
        <w:spacing w:after="0" w:line="240" w:lineRule="auto"/>
        <w:jc w:val="both"/>
        <w:rPr>
          <w:rFonts w:ascii="Verdana" w:hAnsi="Verdana"/>
        </w:rPr>
      </w:pPr>
    </w:p>
    <w:p w:rsidR="00743F8B" w:rsidRPr="00291CF6" w:rsidRDefault="00743F8B" w:rsidP="00743F8B">
      <w:pPr>
        <w:shd w:val="clear" w:color="auto" w:fill="FFFFFF"/>
        <w:spacing w:after="0" w:line="240" w:lineRule="auto"/>
        <w:jc w:val="both"/>
        <w:rPr>
          <w:rFonts w:ascii="Verdana" w:hAnsi="Verdana"/>
        </w:rPr>
      </w:pPr>
      <w:r>
        <w:rPr>
          <w:rFonts w:ascii="Verdana" w:hAnsi="Verdana"/>
          <w:b/>
        </w:rPr>
        <w:t xml:space="preserve">N.B. </w:t>
      </w:r>
      <w:r>
        <w:rPr>
          <w:rFonts w:ascii="Verdana" w:hAnsi="Verdana"/>
        </w:rPr>
        <w:t>Per il materiale sopra indicato dovrà essere emessa fattura elettronica. Pertanto, qualora ciò comporti il pagamento di spese aggiuntive, le stesse dovranno essere specificate nel modulo di offerta.</w:t>
      </w:r>
    </w:p>
    <w:p w:rsidR="00743F8B" w:rsidRDefault="00743F8B" w:rsidP="00743F8B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Luogo e data _______________</w:t>
      </w:r>
    </w:p>
    <w:p w:rsidR="00743F8B" w:rsidRDefault="00743F8B" w:rsidP="00743F8B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  <w:t>IL LEGALE RAPPRESENTANTE</w:t>
      </w:r>
    </w:p>
    <w:p w:rsidR="002E118B" w:rsidRPr="002E42A3" w:rsidRDefault="00743F8B" w:rsidP="00896F70">
      <w:pPr>
        <w:rPr>
          <w:rFonts w:ascii="Verdana" w:hAnsi="Verdana"/>
        </w:rPr>
      </w:pP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  <w:t>________________________</w:t>
      </w:r>
    </w:p>
    <w:sectPr w:rsidR="002E118B" w:rsidRPr="002E42A3" w:rsidSect="000660E8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E5275" w:rsidRDefault="002E5275" w:rsidP="008C2823">
      <w:pPr>
        <w:spacing w:after="0" w:line="240" w:lineRule="auto"/>
      </w:pPr>
      <w:r>
        <w:separator/>
      </w:r>
    </w:p>
  </w:endnote>
  <w:endnote w:type="continuationSeparator" w:id="1">
    <w:p w:rsidR="002E5275" w:rsidRDefault="002E5275" w:rsidP="008C28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E5275" w:rsidRDefault="002E5275" w:rsidP="008C2823">
      <w:pPr>
        <w:spacing w:after="0" w:line="240" w:lineRule="auto"/>
      </w:pPr>
      <w:r>
        <w:separator/>
      </w:r>
    </w:p>
  </w:footnote>
  <w:footnote w:type="continuationSeparator" w:id="1">
    <w:p w:rsidR="002E5275" w:rsidRDefault="002E5275" w:rsidP="008C28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9D7" w:rsidRDefault="00743F8B" w:rsidP="004F3CD0">
    <w:pPr>
      <w:pStyle w:val="Intestazione"/>
      <w:jc w:val="center"/>
    </w:pPr>
    <w:r>
      <w:rPr>
        <w:noProof/>
      </w:rPr>
      <w:drawing>
        <wp:inline distT="0" distB="0" distL="0" distR="0">
          <wp:extent cx="5314950" cy="923925"/>
          <wp:effectExtent l="19050" t="0" r="0" b="0"/>
          <wp:docPr id="1" name="Immagine 1" descr="pon_2014-20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on_2014-2020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14950" cy="9239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43F8B"/>
    <w:rsid w:val="000513AA"/>
    <w:rsid w:val="000B0461"/>
    <w:rsid w:val="000B57D7"/>
    <w:rsid w:val="000D5983"/>
    <w:rsid w:val="000E37D3"/>
    <w:rsid w:val="00174208"/>
    <w:rsid w:val="001B5250"/>
    <w:rsid w:val="001C42AC"/>
    <w:rsid w:val="001F22F6"/>
    <w:rsid w:val="00210660"/>
    <w:rsid w:val="002E118B"/>
    <w:rsid w:val="002E42A3"/>
    <w:rsid w:val="002E5275"/>
    <w:rsid w:val="00347209"/>
    <w:rsid w:val="003A68C8"/>
    <w:rsid w:val="00452B93"/>
    <w:rsid w:val="00476953"/>
    <w:rsid w:val="004A1C60"/>
    <w:rsid w:val="004D0D8B"/>
    <w:rsid w:val="005933CE"/>
    <w:rsid w:val="00743F8B"/>
    <w:rsid w:val="00760C43"/>
    <w:rsid w:val="00783D65"/>
    <w:rsid w:val="007B171A"/>
    <w:rsid w:val="007C5E8D"/>
    <w:rsid w:val="00852BAA"/>
    <w:rsid w:val="00896F70"/>
    <w:rsid w:val="008A32F6"/>
    <w:rsid w:val="008C2823"/>
    <w:rsid w:val="00984839"/>
    <w:rsid w:val="0099593F"/>
    <w:rsid w:val="009C5B81"/>
    <w:rsid w:val="009F2F6A"/>
    <w:rsid w:val="00AA7B5F"/>
    <w:rsid w:val="00B44891"/>
    <w:rsid w:val="00BA584A"/>
    <w:rsid w:val="00CA5694"/>
    <w:rsid w:val="00CD148B"/>
    <w:rsid w:val="00D76149"/>
    <w:rsid w:val="00DB30C8"/>
    <w:rsid w:val="00DC0D7C"/>
    <w:rsid w:val="00E02013"/>
    <w:rsid w:val="00F14608"/>
    <w:rsid w:val="00F4580B"/>
    <w:rsid w:val="00F74516"/>
    <w:rsid w:val="00F76C23"/>
    <w:rsid w:val="00FA5E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743F8B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43F8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43F8B"/>
    <w:rPr>
      <w:rFonts w:ascii="Calibri" w:hAnsi="Calibri"/>
      <w:sz w:val="22"/>
      <w:szCs w:val="22"/>
    </w:rPr>
  </w:style>
  <w:style w:type="paragraph" w:styleId="Testofumetto">
    <w:name w:val="Balloon Text"/>
    <w:basedOn w:val="Normale"/>
    <w:link w:val="TestofumettoCarattere"/>
    <w:rsid w:val="002106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21066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namaria\Desktop\modello%20word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modello word</Template>
  <TotalTime>5</TotalTime>
  <Pages>1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annamaria</dc:creator>
  <cp:lastModifiedBy>annamaria</cp:lastModifiedBy>
  <cp:revision>3</cp:revision>
  <dcterms:created xsi:type="dcterms:W3CDTF">2018-03-28T10:30:00Z</dcterms:created>
  <dcterms:modified xsi:type="dcterms:W3CDTF">2018-05-02T10:16:00Z</dcterms:modified>
</cp:coreProperties>
</file>