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Default="00BF65AE" w:rsidP="00BF65AE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B86673"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</w:rPr>
        <w:t xml:space="preserve">terno, avente per oggetto l’individuazione, mediante procedura comparativa dei curricula, di docenti esperti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Pr="00750DA1">
        <w:rPr>
          <w:rFonts w:ascii="Calibri" w:eastAsia="Calibri" w:hAnsi="Calibri" w:cs="Calibri"/>
          <w:b/>
        </w:rPr>
        <w:t xml:space="preserve">Obiettivo specifico 10.1. – </w:t>
      </w:r>
      <w:r>
        <w:rPr>
          <w:rFonts w:ascii="Calibri" w:eastAsia="Calibri" w:hAnsi="Calibri" w:cs="Calibri"/>
          <w:b/>
        </w:rPr>
        <w:t>“</w:t>
      </w:r>
      <w:r w:rsidRPr="00750DA1">
        <w:rPr>
          <w:rFonts w:ascii="Calibri" w:eastAsia="Calibri" w:hAnsi="Calibri" w:cs="Calibri"/>
          <w:b/>
        </w:rPr>
        <w:t>Riduzione del fallimento formativo precoce e della dispersione scolastica e formativa.”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docente ESPERTO, per il progetto </w:t>
      </w:r>
      <w:r>
        <w:rPr>
          <w:rFonts w:ascii="Calibri" w:eastAsia="Calibri" w:hAnsi="Calibri" w:cs="Calibri"/>
          <w:i/>
        </w:rPr>
        <w:t xml:space="preserve">“Creare per crescere”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.1.1A-FSEPON-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3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9</w:t>
      </w:r>
      <w:r>
        <w:rPr>
          <w:rFonts w:ascii="Calibri" w:eastAsia="Calibri" w:hAnsi="Calibri" w:cs="Calibri"/>
        </w:rPr>
        <w:t>, per uno dei seguenti moduli formativi: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kern w:val="3"/>
          <w:lang w:eastAsia="zh-CN" w:bidi="hi-IN"/>
        </w:rPr>
        <w:t>MI DIFENDO MA NON OFFENDO</w:t>
      </w:r>
      <w:r w:rsidRPr="002F6031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ACCENDI LA MENTE CON GLI SCACCHI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Pr="00550120" w:rsidRDefault="00BF65AE" w:rsidP="00BF65AE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CENTO MODI PER ESPRIMERCI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CREO… SCRIVO… RAPPRESENTO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SULLE ALI DELLA FANTASIA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ALLA RISCOPERTA DELLE NOSTRE ORIGINI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Calibri" w:eastAsia="Calibri" w:hAnsi="Calibri" w:cs="Calibri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PER NON CADERE NELLA RETE (30 ore)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B86673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86673" w:rsidRPr="00B86673" w:rsidRDefault="00B86673" w:rsidP="00BF65AE">
      <w:pPr>
        <w:pStyle w:val="Paragrafoelenco1"/>
        <w:widowControl w:val="0"/>
        <w:numPr>
          <w:ilvl w:val="0"/>
          <w:numId w:val="1"/>
        </w:numPr>
        <w:spacing w:after="100"/>
        <w:rPr>
          <w:b/>
        </w:rPr>
      </w:pPr>
      <w:r w:rsidRPr="00B86673">
        <w:rPr>
          <w:rFonts w:ascii="Calibri" w:eastAsia="Calibri" w:hAnsi="Calibri" w:cs="Calibri"/>
          <w:b/>
          <w:sz w:val="24"/>
          <w:szCs w:val="24"/>
        </w:rPr>
        <w:t>di richiedere un compenso orario di € _______ omnicomprensivo</w:t>
      </w:r>
    </w:p>
    <w:p w:rsidR="00BF65AE" w:rsidRPr="00B86673" w:rsidRDefault="00BF65AE" w:rsidP="00BF65AE">
      <w:pPr>
        <w:widowControl w:val="0"/>
        <w:spacing w:after="100"/>
        <w:rPr>
          <w:b/>
        </w:rPr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44122" w:rsidRDefault="00444122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progetto del modulo da realizzare</w:t>
      </w:r>
    </w:p>
    <w:p w:rsidR="00B86673" w:rsidRDefault="00B86673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59D" w:rsidRDefault="000B359D" w:rsidP="00BF65AE">
      <w:r>
        <w:separator/>
      </w:r>
    </w:p>
  </w:endnote>
  <w:endnote w:type="continuationSeparator" w:id="0">
    <w:p w:rsidR="000B359D" w:rsidRDefault="000B359D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0B359D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59D" w:rsidRDefault="000B359D" w:rsidP="00BF65AE">
      <w:r>
        <w:separator/>
      </w:r>
    </w:p>
  </w:footnote>
  <w:footnote w:type="continuationSeparator" w:id="0">
    <w:p w:rsidR="000B359D" w:rsidRDefault="000B359D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0B359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5AE"/>
    <w:rsid w:val="000B359D"/>
    <w:rsid w:val="00206C0F"/>
    <w:rsid w:val="00231FC8"/>
    <w:rsid w:val="0031504D"/>
    <w:rsid w:val="00444122"/>
    <w:rsid w:val="00645194"/>
    <w:rsid w:val="00677F5D"/>
    <w:rsid w:val="00712CD5"/>
    <w:rsid w:val="00733BC9"/>
    <w:rsid w:val="008642AE"/>
    <w:rsid w:val="00872403"/>
    <w:rsid w:val="00911828"/>
    <w:rsid w:val="00B86673"/>
    <w:rsid w:val="00BF65AE"/>
    <w:rsid w:val="00E0694E"/>
    <w:rsid w:val="00EB1A57"/>
    <w:rsid w:val="00F07C92"/>
    <w:rsid w:val="00FB5B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2018-01-26T12:00:00Z</dcterms:created>
  <dcterms:modified xsi:type="dcterms:W3CDTF">2018-01-26T12:00:00Z</dcterms:modified>
</cp:coreProperties>
</file>