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bookmarkStart w:id="0" w:name="_GoBack"/>
      <w:bookmarkEnd w:id="0"/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E814C4">
        <w:rPr>
          <w:rFonts w:ascii="Calibri" w:eastAsia="Calibri" w:hAnsi="Calibri" w:cs="Calibri"/>
          <w:b/>
        </w:rPr>
        <w:t>docenti di supporto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E814C4">
        <w:rPr>
          <w:rFonts w:ascii="Calibri" w:eastAsia="Calibri" w:hAnsi="Calibri" w:cs="Calibri"/>
        </w:rPr>
        <w:t>docente di supporto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>
        <w:rPr>
          <w:rFonts w:ascii="Calibri" w:eastAsia="Calibri" w:hAnsi="Calibri" w:cs="Calibri"/>
        </w:rPr>
        <w:t>, per uno dei seguenti moduli formativi: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>MI DIFENDO MA NON OFFENDO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ACCENDI LA MENTE CON GLI SCACCHI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Pr="00550120" w:rsidRDefault="00BF65AE" w:rsidP="00BF65AE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CENTO MODI PER ESPRIMERCI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CREO… SCRIVO… RAPPRESENTO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CER…AMICA PER LA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(3</w:t>
      </w:r>
      <w:r w:rsidRPr="002F6031">
        <w:rPr>
          <w:rFonts w:eastAsia="SimSun" w:cs="Mangal"/>
          <w:iCs/>
          <w:kern w:val="3"/>
          <w:lang w:eastAsia="zh-CN" w:bidi="hi-IN"/>
        </w:rPr>
        <w:t>0 ore</w:t>
      </w:r>
      <w:r>
        <w:rPr>
          <w:rFonts w:eastAsia="SimSun" w:cs="Mangal"/>
          <w:iCs/>
          <w:kern w:val="3"/>
          <w:lang w:eastAsia="zh-CN" w:bidi="hi-IN"/>
        </w:rPr>
        <w:t>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SULLE ALI DELLA FANTASIA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ALLA RISCOPERTA DELLE NOSTRE ORIGINI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Calibri" w:eastAsia="Calibri" w:hAnsi="Calibri" w:cs="Calibri"/>
        </w:rPr>
      </w:pPr>
    </w:p>
    <w:p w:rsidR="00E814C4" w:rsidRDefault="00E814C4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Il/la sottoscritto/a con la presente, ai sensi degli articoli 13 e 23 del </w:t>
      </w:r>
      <w:proofErr w:type="spellStart"/>
      <w:r>
        <w:rPr>
          <w:rFonts w:ascii="Calibri" w:eastAsia="Calibri" w:hAnsi="Calibri" w:cs="Calibri"/>
        </w:rPr>
        <w:t>D.</w:t>
      </w:r>
      <w:proofErr w:type="gramStart"/>
      <w:r>
        <w:rPr>
          <w:rFonts w:ascii="Calibri" w:eastAsia="Calibri" w:hAnsi="Calibri" w:cs="Calibri"/>
        </w:rPr>
        <w:t>L.vo</w:t>
      </w:r>
      <w:proofErr w:type="spellEnd"/>
      <w:proofErr w:type="gramEnd"/>
      <w:r>
        <w:rPr>
          <w:rFonts w:ascii="Calibri" w:eastAsia="Calibri" w:hAnsi="Calibri" w:cs="Calibri"/>
        </w:rPr>
        <w:t xml:space="preserve">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760" w:rsidRDefault="00360760" w:rsidP="00BF65AE">
      <w:r>
        <w:separator/>
      </w:r>
    </w:p>
  </w:endnote>
  <w:endnote w:type="continuationSeparator" w:id="0">
    <w:p w:rsidR="00360760" w:rsidRDefault="00360760" w:rsidP="00BF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Pidipagina"/>
    </w:pPr>
  </w:p>
  <w:p w:rsidR="00F678AA" w:rsidRDefault="00360760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760" w:rsidRDefault="00360760" w:rsidP="00BF65AE">
      <w:r>
        <w:separator/>
      </w:r>
    </w:p>
  </w:footnote>
  <w:footnote w:type="continuationSeparator" w:id="0">
    <w:p w:rsidR="00360760" w:rsidRDefault="00360760" w:rsidP="00BF6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Intestazione"/>
    </w:pPr>
  </w:p>
  <w:p w:rsidR="00F678AA" w:rsidRDefault="003607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AE"/>
    <w:rsid w:val="00184326"/>
    <w:rsid w:val="0031504D"/>
    <w:rsid w:val="00360760"/>
    <w:rsid w:val="00493A56"/>
    <w:rsid w:val="004A0A50"/>
    <w:rsid w:val="00677F5D"/>
    <w:rsid w:val="00733BC9"/>
    <w:rsid w:val="00872403"/>
    <w:rsid w:val="009F0388"/>
    <w:rsid w:val="00BF65AE"/>
    <w:rsid w:val="00D100C2"/>
    <w:rsid w:val="00E251F6"/>
    <w:rsid w:val="00E814C4"/>
    <w:rsid w:val="00F0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C6734-DD78-4FFD-A1EB-90313E82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2018-01-13T10:53:00Z</dcterms:created>
  <dcterms:modified xsi:type="dcterms:W3CDTF">2018-01-13T10:53:00Z</dcterms:modified>
</cp:coreProperties>
</file>