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4D6A3B" w:rsidRDefault="004D6A3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OFFERTA ECONOMICA</w:t>
      </w: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</w:t>
      </w:r>
      <w:r w:rsidR="004D6A3B">
        <w:rPr>
          <w:rFonts w:ascii="Verdana" w:hAnsi="Verdana"/>
          <w:b/>
        </w:rPr>
        <w:t>CENTO MODI PER ESPRIMERCI</w:t>
      </w:r>
      <w:r>
        <w:rPr>
          <w:rFonts w:ascii="Verdana" w:hAnsi="Verdana"/>
          <w:b/>
        </w:rPr>
        <w:t>”</w:t>
      </w:r>
    </w:p>
    <w:p w:rsidR="004D6A3B" w:rsidRDefault="004D6A3B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4D6A3B" w:rsidRDefault="004D6A3B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4D6A3B" w:rsidRDefault="004D6A3B" w:rsidP="004D6A3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196"/>
        <w:gridCol w:w="2582"/>
      </w:tblGrid>
      <w:tr w:rsidR="004D6A3B" w:rsidRPr="007C7255" w:rsidTr="00935401">
        <w:tc>
          <w:tcPr>
            <w:tcW w:w="7196" w:type="dxa"/>
          </w:tcPr>
          <w:p w:rsidR="004D6A3B" w:rsidRPr="007C7255" w:rsidRDefault="004D6A3B" w:rsidP="00935401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582" w:type="dxa"/>
          </w:tcPr>
          <w:p w:rsidR="004D6A3B" w:rsidRPr="007C7255" w:rsidRDefault="004D6A3B" w:rsidP="00935401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Pr="007C7255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Blocchi notes 21X29</w:t>
            </w:r>
          </w:p>
        </w:tc>
        <w:tc>
          <w:tcPr>
            <w:tcW w:w="2582" w:type="dxa"/>
          </w:tcPr>
          <w:p w:rsidR="004D6A3B" w:rsidRPr="007C7255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40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Pr="007C7255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 Bic rosse</w:t>
            </w:r>
          </w:p>
        </w:tc>
        <w:tc>
          <w:tcPr>
            <w:tcW w:w="2582" w:type="dxa"/>
          </w:tcPr>
          <w:p w:rsidR="004D6A3B" w:rsidRPr="007C7255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 Bic blu</w:t>
            </w: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Tempera pronta 1000 ml bianco</w:t>
            </w: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Tempera pronta 1000 ml nero</w:t>
            </w: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Tempera pronta 1000 ml blu</w:t>
            </w: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Tempera pronta 1000 ml giallo</w:t>
            </w: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Tempera pronta 1000 ml rosso</w:t>
            </w: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Pastelli 24 colori</w:t>
            </w: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Pennarelli 24 coloti</w:t>
            </w: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bianco</w:t>
            </w: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colorato</w:t>
            </w: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Carta da pacchi bianca</w:t>
            </w: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Risma cartoncini colorati</w:t>
            </w: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Album F4</w:t>
            </w: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Carta fotocopie A4</w:t>
            </w: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Scatole gessi bianchi</w:t>
            </w: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Scatole gessi colorati</w:t>
            </w: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D6A3B" w:rsidRPr="007C7255" w:rsidTr="00935401">
        <w:tc>
          <w:tcPr>
            <w:tcW w:w="7196" w:type="dxa"/>
          </w:tcPr>
          <w:p w:rsidR="004D6A3B" w:rsidRDefault="004D6A3B" w:rsidP="00935401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582" w:type="dxa"/>
          </w:tcPr>
          <w:p w:rsidR="004D6A3B" w:rsidRDefault="004D6A3B" w:rsidP="0093540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4D6A3B" w:rsidRDefault="004D6A3B" w:rsidP="004D6A3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4D6A3B" w:rsidRDefault="004D6A3B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743F8B" w:rsidRPr="00291CF6" w:rsidRDefault="00743F8B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4D6A3B" w:rsidRDefault="004D6A3B" w:rsidP="00743F8B">
      <w:pPr>
        <w:rPr>
          <w:rFonts w:ascii="Verdana" w:hAnsi="Verdana"/>
          <w:sz w:val="24"/>
          <w:szCs w:val="24"/>
        </w:rPr>
      </w:pP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2E118B" w:rsidRPr="002E42A3" w:rsidRDefault="00743F8B" w:rsidP="00896F70">
      <w:pPr>
        <w:rPr>
          <w:rFonts w:ascii="Verdana" w:hAnsi="Verdana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sectPr w:rsidR="002E118B" w:rsidRPr="002E42A3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743D" w:rsidRDefault="004D743D" w:rsidP="008C2823">
      <w:pPr>
        <w:spacing w:after="0" w:line="240" w:lineRule="auto"/>
      </w:pPr>
      <w:r>
        <w:separator/>
      </w:r>
    </w:p>
  </w:endnote>
  <w:endnote w:type="continuationSeparator" w:id="1">
    <w:p w:rsidR="004D743D" w:rsidRDefault="004D743D" w:rsidP="008C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743D" w:rsidRDefault="004D743D" w:rsidP="008C2823">
      <w:pPr>
        <w:spacing w:after="0" w:line="240" w:lineRule="auto"/>
      </w:pPr>
      <w:r>
        <w:separator/>
      </w:r>
    </w:p>
  </w:footnote>
  <w:footnote w:type="continuationSeparator" w:id="1">
    <w:p w:rsidR="004D743D" w:rsidRDefault="004D743D" w:rsidP="008C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743F8B" w:rsidP="004F3CD0">
    <w:pPr>
      <w:pStyle w:val="Intestazione"/>
      <w:jc w:val="center"/>
    </w:pPr>
    <w:r>
      <w:rPr>
        <w:noProof/>
      </w:rPr>
      <w:drawing>
        <wp:inline distT="0" distB="0" distL="0" distR="0">
          <wp:extent cx="5314950" cy="923925"/>
          <wp:effectExtent l="19050" t="0" r="0" b="0"/>
          <wp:docPr id="1" name="Immagine 1" descr="pon_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n_2014-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3F8B"/>
    <w:rsid w:val="000513AA"/>
    <w:rsid w:val="000B0461"/>
    <w:rsid w:val="000B57D7"/>
    <w:rsid w:val="000D5983"/>
    <w:rsid w:val="000E37D3"/>
    <w:rsid w:val="00174208"/>
    <w:rsid w:val="001B5250"/>
    <w:rsid w:val="001C42AC"/>
    <w:rsid w:val="001F22F6"/>
    <w:rsid w:val="00210660"/>
    <w:rsid w:val="002E118B"/>
    <w:rsid w:val="002E42A3"/>
    <w:rsid w:val="002E5275"/>
    <w:rsid w:val="00347209"/>
    <w:rsid w:val="003A68C8"/>
    <w:rsid w:val="00452B93"/>
    <w:rsid w:val="00476953"/>
    <w:rsid w:val="004A1C60"/>
    <w:rsid w:val="004D0D8B"/>
    <w:rsid w:val="004D6A3B"/>
    <w:rsid w:val="004D743D"/>
    <w:rsid w:val="005933CE"/>
    <w:rsid w:val="00743F8B"/>
    <w:rsid w:val="00760C43"/>
    <w:rsid w:val="00783D65"/>
    <w:rsid w:val="007B171A"/>
    <w:rsid w:val="007C5E8D"/>
    <w:rsid w:val="00852BAA"/>
    <w:rsid w:val="00896F70"/>
    <w:rsid w:val="008A32F6"/>
    <w:rsid w:val="008C2823"/>
    <w:rsid w:val="00984839"/>
    <w:rsid w:val="0099593F"/>
    <w:rsid w:val="009C4D74"/>
    <w:rsid w:val="009C5B81"/>
    <w:rsid w:val="009F2F6A"/>
    <w:rsid w:val="00AA7B5F"/>
    <w:rsid w:val="00B44891"/>
    <w:rsid w:val="00BA584A"/>
    <w:rsid w:val="00CA5694"/>
    <w:rsid w:val="00CD148B"/>
    <w:rsid w:val="00D76149"/>
    <w:rsid w:val="00DB30C8"/>
    <w:rsid w:val="00DC0D7C"/>
    <w:rsid w:val="00E02013"/>
    <w:rsid w:val="00F14608"/>
    <w:rsid w:val="00F4580B"/>
    <w:rsid w:val="00F74516"/>
    <w:rsid w:val="00F76C23"/>
    <w:rsid w:val="00FA5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43F8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3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F8B"/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21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0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6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annamaria</cp:lastModifiedBy>
  <cp:revision>4</cp:revision>
  <dcterms:created xsi:type="dcterms:W3CDTF">2018-03-28T10:30:00Z</dcterms:created>
  <dcterms:modified xsi:type="dcterms:W3CDTF">2018-05-02T10:29:00Z</dcterms:modified>
</cp:coreProperties>
</file>