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18B" w:rsidRDefault="00CE3991" w:rsidP="002E42A3">
      <w:pPr>
        <w:jc w:val="both"/>
        <w:rPr>
          <w:rFonts w:ascii="Verdana" w:hAnsi="Verdana"/>
        </w:rPr>
      </w:pPr>
      <w:r>
        <w:rPr>
          <w:rFonts w:ascii="Verdana" w:hAnsi="Verdana"/>
        </w:rPr>
        <w:t>Allegato 2</w:t>
      </w:r>
    </w:p>
    <w:p w:rsidR="00CE3991" w:rsidRDefault="00CE3991" w:rsidP="002E42A3">
      <w:pPr>
        <w:jc w:val="both"/>
        <w:rPr>
          <w:rFonts w:ascii="Verdana" w:hAnsi="Verdana"/>
        </w:rPr>
      </w:pPr>
    </w:p>
    <w:p w:rsidR="00CE3991" w:rsidRDefault="00CE3991" w:rsidP="00CE3991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ELENCO TITOLI VALUTABILI</w:t>
      </w:r>
    </w:p>
    <w:p w:rsidR="00CE3991" w:rsidRDefault="00CE3991" w:rsidP="00CE3991">
      <w:pPr>
        <w:jc w:val="center"/>
        <w:rPr>
          <w:rFonts w:ascii="Verdana" w:hAnsi="Verdana"/>
          <w:b/>
        </w:rPr>
      </w:pPr>
    </w:p>
    <w:p w:rsidR="00CE3991" w:rsidRDefault="00CC69D3" w:rsidP="00CE3991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</w:t>
      </w:r>
      <w:r w:rsidR="00CE3991">
        <w:rPr>
          <w:rFonts w:ascii="Calibri" w:eastAsia="Calibri" w:hAnsi="Calibri" w:cs="Calibri"/>
        </w:rPr>
        <w:t>_____________________________________________________________________</w:t>
      </w:r>
    </w:p>
    <w:p w:rsidR="00CE3991" w:rsidRDefault="00CE3991" w:rsidP="00CE3991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nato/a a _________________________________________il_______________________       </w:t>
      </w:r>
    </w:p>
    <w:p w:rsidR="00CE3991" w:rsidRDefault="00CE3991" w:rsidP="00CE3991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in relazione alla propria istanza di partecipare alla selezione in qualità di TUTOR, per il progetto </w:t>
      </w:r>
      <w:r>
        <w:rPr>
          <w:rFonts w:ascii="Calibri" w:eastAsia="Calibri" w:hAnsi="Calibri" w:cs="Calibri"/>
          <w:i/>
        </w:rPr>
        <w:t>“</w:t>
      </w:r>
      <w:r w:rsidR="00CC69D3">
        <w:rPr>
          <w:rFonts w:ascii="Calibri" w:eastAsia="Calibri" w:hAnsi="Calibri" w:cs="Calibri"/>
          <w:i/>
        </w:rPr>
        <w:t>Noi salviamo l’ambiente</w:t>
      </w:r>
      <w:r>
        <w:rPr>
          <w:rFonts w:ascii="Calibri" w:eastAsia="Calibri" w:hAnsi="Calibri" w:cs="Calibri"/>
          <w:i/>
        </w:rPr>
        <w:t xml:space="preserve">” </w:t>
      </w:r>
      <w:r>
        <w:rPr>
          <w:rFonts w:ascii="Calibri" w:eastAsia="Calibri" w:hAnsi="Calibri" w:cs="Calibri"/>
        </w:rPr>
        <w:t xml:space="preserve">CODICE </w:t>
      </w:r>
      <w:r w:rsidR="00DB27AE" w:rsidRPr="002F6031">
        <w:rPr>
          <w:rFonts w:eastAsia="SimSun" w:cs="Mangal"/>
          <w:kern w:val="3"/>
          <w:lang w:eastAsia="zh-CN" w:bidi="hi-IN"/>
        </w:rPr>
        <w:t>10</w:t>
      </w:r>
      <w:r w:rsidR="00DB27AE"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 w:rsidR="00DB27AE">
        <w:rPr>
          <w:rFonts w:ascii="Helvetica Neue" w:eastAsia="SimSun" w:hAnsi="Helvetica Neue" w:cs="Mangal"/>
          <w:kern w:val="3"/>
          <w:lang w:eastAsia="zh-CN" w:bidi="hi-IN"/>
        </w:rPr>
        <w:t>2</w:t>
      </w:r>
      <w:r w:rsidR="00DB27AE"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 w:rsidR="00CC69D3">
        <w:rPr>
          <w:rFonts w:ascii="Helvetica Neue" w:eastAsia="SimSun" w:hAnsi="Helvetica Neue" w:cs="Mangal"/>
          <w:kern w:val="3"/>
          <w:lang w:eastAsia="zh-CN" w:bidi="hi-IN"/>
        </w:rPr>
        <w:t>5</w:t>
      </w:r>
      <w:r w:rsidR="00DB27AE" w:rsidRPr="002F6031">
        <w:rPr>
          <w:rFonts w:ascii="Helvetica Neue" w:eastAsia="SimSun" w:hAnsi="Helvetica Neue" w:cs="Mangal"/>
          <w:kern w:val="3"/>
          <w:lang w:eastAsia="zh-CN" w:bidi="hi-IN"/>
        </w:rPr>
        <w:t>A-FSEPON-</w:t>
      </w:r>
      <w:r w:rsidR="00DB27AE">
        <w:rPr>
          <w:rFonts w:ascii="Helvetica Neue" w:eastAsia="SimSun" w:hAnsi="Helvetica Neue" w:cs="Mangal"/>
          <w:kern w:val="3"/>
          <w:lang w:eastAsia="zh-CN" w:bidi="hi-IN"/>
        </w:rPr>
        <w:t>UM</w:t>
      </w:r>
      <w:r w:rsidR="00DB27AE" w:rsidRPr="002F6031">
        <w:rPr>
          <w:rFonts w:ascii="Helvetica Neue" w:eastAsia="SimSun" w:hAnsi="Helvetica Neue" w:cs="Mangal"/>
          <w:kern w:val="3"/>
          <w:lang w:eastAsia="zh-CN" w:bidi="hi-IN"/>
        </w:rPr>
        <w:t>-201</w:t>
      </w:r>
      <w:r w:rsidR="00CC69D3">
        <w:rPr>
          <w:rFonts w:ascii="Helvetica Neue" w:eastAsia="SimSun" w:hAnsi="Helvetica Neue" w:cs="Mangal"/>
          <w:kern w:val="3"/>
          <w:lang w:eastAsia="zh-CN" w:bidi="hi-IN"/>
        </w:rPr>
        <w:t>8</w:t>
      </w:r>
      <w:r w:rsidR="00DB27AE" w:rsidRPr="002F6031">
        <w:rPr>
          <w:rFonts w:ascii="Helvetica Neue" w:eastAsia="SimSun" w:hAnsi="Helvetica Neue" w:cs="Mangal"/>
          <w:kern w:val="3"/>
          <w:lang w:eastAsia="zh-CN" w:bidi="hi-IN"/>
        </w:rPr>
        <w:t>-</w:t>
      </w:r>
      <w:r w:rsidR="00CC69D3">
        <w:rPr>
          <w:rFonts w:ascii="Helvetica Neue" w:eastAsia="SimSun" w:hAnsi="Helvetica Neue" w:cs="Mangal"/>
          <w:kern w:val="3"/>
          <w:lang w:eastAsia="zh-CN" w:bidi="hi-IN"/>
        </w:rPr>
        <w:t>8</w:t>
      </w:r>
      <w:r w:rsidR="00DB27AE">
        <w:rPr>
          <w:rFonts w:ascii="Helvetica Neue" w:eastAsia="SimSun" w:hAnsi="Helvetica Neue" w:cs="Mangal"/>
          <w:kern w:val="3"/>
          <w:lang w:eastAsia="zh-CN" w:bidi="hi-IN"/>
        </w:rPr>
        <w:t>4</w:t>
      </w:r>
    </w:p>
    <w:p w:rsidR="00CE3991" w:rsidRDefault="00CE3991" w:rsidP="00CE3991">
      <w:pPr>
        <w:widowControl w:val="0"/>
        <w:spacing w:after="100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DICHIARA</w:t>
      </w:r>
    </w:p>
    <w:p w:rsidR="00CE3991" w:rsidRDefault="00CE3991" w:rsidP="00CE3991">
      <w:pPr>
        <w:widowControl w:val="0"/>
        <w:spacing w:after="100"/>
        <w:jc w:val="center"/>
        <w:rPr>
          <w:rFonts w:ascii="Calibri" w:eastAsia="Calibri" w:hAnsi="Calibri" w:cs="Calibri"/>
          <w:b/>
        </w:rPr>
      </w:pPr>
    </w:p>
    <w:p w:rsidR="00CE3991" w:rsidRDefault="00CE3991" w:rsidP="00CE3991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possedere i seguenti titoli valutabili:</w:t>
      </w:r>
    </w:p>
    <w:p w:rsidR="00CE3991" w:rsidRDefault="00CE3991" w:rsidP="00CE3991">
      <w:pPr>
        <w:widowControl w:val="0"/>
        <w:spacing w:after="100"/>
        <w:jc w:val="both"/>
        <w:rPr>
          <w:rFonts w:ascii="Calibri" w:eastAsia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14"/>
        <w:gridCol w:w="6986"/>
        <w:gridCol w:w="1554"/>
      </w:tblGrid>
      <w:tr w:rsidR="00CE3991" w:rsidRPr="001431EF" w:rsidTr="00CE3991">
        <w:tc>
          <w:tcPr>
            <w:tcW w:w="1314" w:type="dxa"/>
          </w:tcPr>
          <w:p w:rsidR="00CE3991" w:rsidRPr="00CE3991" w:rsidRDefault="00CE3991" w:rsidP="00CE3991">
            <w:pPr>
              <w:jc w:val="both"/>
              <w:rPr>
                <w:rFonts w:ascii="Verdana" w:eastAsia="Calibri" w:hAnsi="Verdana"/>
                <w:b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sz w:val="16"/>
                <w:szCs w:val="16"/>
                <w:lang w:eastAsia="en-US"/>
              </w:rPr>
              <w:t>BARRARE SE POSSEDUTO</w:t>
            </w:r>
          </w:p>
        </w:tc>
        <w:tc>
          <w:tcPr>
            <w:tcW w:w="6986" w:type="dxa"/>
            <w:shd w:val="clear" w:color="auto" w:fill="auto"/>
          </w:tcPr>
          <w:p w:rsidR="00CE3991" w:rsidRPr="001431EF" w:rsidRDefault="00CE3991" w:rsidP="00CE3991">
            <w:pPr>
              <w:jc w:val="both"/>
              <w:rPr>
                <w:rFonts w:ascii="Verdana" w:eastAsia="Calibri" w:hAnsi="Verdana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sz w:val="16"/>
                <w:szCs w:val="16"/>
                <w:lang w:eastAsia="en-US"/>
              </w:rPr>
              <w:t>A CURA DELLA COMMISSIONE</w:t>
            </w: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CE3991">
            <w:pPr>
              <w:jc w:val="both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Diploma di scuola secondaria di secondo grado con votazione ____________ (specificare)</w:t>
            </w: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Laurea </w:t>
            </w: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CE3991">
            <w:pPr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Abilitazioni/speciali</w:t>
            </w: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zzazioni/master/dottorati/altre </w:t>
            </w: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lauree</w:t>
            </w: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</w:t>
            </w: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(elencare)</w:t>
            </w:r>
          </w:p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CE3991">
            <w:pPr>
              <w:contextualSpacing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Certificazione ECDL</w:t>
            </w: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Titolo per l’accesso all’insegnamento nella scuola primaria</w:t>
            </w: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Insegnamento nella scuola primaria (specificare il periodo per anni scolastici)</w:t>
            </w:r>
          </w:p>
          <w:p w:rsidR="00CC69D3" w:rsidRPr="00CE3991" w:rsidRDefault="00CC69D3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Docenza in corsi PON di durata non inferiore a 30 ore</w:t>
            </w:r>
          </w:p>
          <w:p w:rsidR="00CE3991" w:rsidRDefault="00CE3991" w:rsidP="00CE3991">
            <w:pPr>
              <w:contextualSpacing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(elencare)</w:t>
            </w:r>
          </w:p>
          <w:p w:rsidR="00CE3991" w:rsidRDefault="00CE3991" w:rsidP="00CE3991">
            <w:pPr>
              <w:contextualSpacing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Default="00CE3991" w:rsidP="00CE3991">
            <w:pPr>
              <w:contextualSpacing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CE3991">
            <w:pPr>
              <w:contextualSpacing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Funzione di tutor e/o referente per la valutazione in progetti PON (elencare)</w:t>
            </w:r>
          </w:p>
          <w:p w:rsid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</w:tbl>
    <w:p w:rsidR="00CE3991" w:rsidRDefault="00CE3991" w:rsidP="00CE3991">
      <w:pPr>
        <w:jc w:val="both"/>
        <w:rPr>
          <w:rFonts w:ascii="Verdana" w:hAnsi="Verdana"/>
          <w:b/>
        </w:rPr>
      </w:pPr>
    </w:p>
    <w:p w:rsidR="00DB27AE" w:rsidRDefault="00DB27AE" w:rsidP="00CE3991">
      <w:pPr>
        <w:jc w:val="both"/>
        <w:rPr>
          <w:rFonts w:ascii="Verdana" w:hAnsi="Verdana"/>
          <w:b/>
        </w:rPr>
      </w:pPr>
    </w:p>
    <w:p w:rsidR="00CE3991" w:rsidRDefault="00CE3991" w:rsidP="00CE3991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Data _________________________</w:t>
      </w:r>
    </w:p>
    <w:p w:rsidR="00CE3991" w:rsidRDefault="00CE3991" w:rsidP="00CE3991">
      <w:pPr>
        <w:jc w:val="both"/>
        <w:rPr>
          <w:rFonts w:ascii="Verdana" w:hAnsi="Verdana"/>
          <w:sz w:val="20"/>
          <w:szCs w:val="20"/>
        </w:rPr>
      </w:pPr>
    </w:p>
    <w:p w:rsidR="00CE3991" w:rsidRDefault="00CE3991" w:rsidP="00CE3991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FIRMA</w:t>
      </w:r>
    </w:p>
    <w:p w:rsidR="00CE3991" w:rsidRDefault="00CE3991" w:rsidP="00CE3991">
      <w:pPr>
        <w:jc w:val="both"/>
        <w:rPr>
          <w:rFonts w:ascii="Verdana" w:hAnsi="Verdana"/>
          <w:sz w:val="20"/>
          <w:szCs w:val="20"/>
        </w:rPr>
      </w:pPr>
    </w:p>
    <w:p w:rsidR="00CE3991" w:rsidRPr="00CE3991" w:rsidRDefault="00CE3991" w:rsidP="00CE3991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______________________</w:t>
      </w:r>
    </w:p>
    <w:sectPr w:rsidR="00CE3991" w:rsidRPr="00CE3991" w:rsidSect="001F5D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E87493"/>
    <w:multiLevelType w:val="hybridMultilevel"/>
    <w:tmpl w:val="F15C04CE"/>
    <w:lvl w:ilvl="0" w:tplc="5AC84198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DA7EEE"/>
    <w:multiLevelType w:val="hybridMultilevel"/>
    <w:tmpl w:val="1138DC5A"/>
    <w:lvl w:ilvl="0" w:tplc="3E964A7E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stylePaneFormatFilter w:val="3F01"/>
  <w:defaultTabStop w:val="708"/>
  <w:hyphenationZone w:val="283"/>
  <w:characterSpacingControl w:val="doNotCompress"/>
  <w:compat/>
  <w:rsids>
    <w:rsidRoot w:val="00CE3991"/>
    <w:rsid w:val="000513AA"/>
    <w:rsid w:val="000B0461"/>
    <w:rsid w:val="000B57D7"/>
    <w:rsid w:val="000D5983"/>
    <w:rsid w:val="000E37D3"/>
    <w:rsid w:val="00174208"/>
    <w:rsid w:val="001C42AC"/>
    <w:rsid w:val="001F0CC1"/>
    <w:rsid w:val="001F22F6"/>
    <w:rsid w:val="001F5D70"/>
    <w:rsid w:val="002565DE"/>
    <w:rsid w:val="002E118B"/>
    <w:rsid w:val="002E42A3"/>
    <w:rsid w:val="00347209"/>
    <w:rsid w:val="003A68C8"/>
    <w:rsid w:val="00452B93"/>
    <w:rsid w:val="00476953"/>
    <w:rsid w:val="004A1C60"/>
    <w:rsid w:val="004C085C"/>
    <w:rsid w:val="004D0D8B"/>
    <w:rsid w:val="005933CE"/>
    <w:rsid w:val="006B787F"/>
    <w:rsid w:val="00760C43"/>
    <w:rsid w:val="00783D65"/>
    <w:rsid w:val="007B171A"/>
    <w:rsid w:val="007C5E8D"/>
    <w:rsid w:val="007F304A"/>
    <w:rsid w:val="00852BAA"/>
    <w:rsid w:val="008A32F6"/>
    <w:rsid w:val="00984839"/>
    <w:rsid w:val="0099593F"/>
    <w:rsid w:val="009F2F6A"/>
    <w:rsid w:val="00AA7B5F"/>
    <w:rsid w:val="00B44891"/>
    <w:rsid w:val="00BA584A"/>
    <w:rsid w:val="00CA5694"/>
    <w:rsid w:val="00CC69D3"/>
    <w:rsid w:val="00CD148B"/>
    <w:rsid w:val="00CE3991"/>
    <w:rsid w:val="00D76149"/>
    <w:rsid w:val="00DB27AE"/>
    <w:rsid w:val="00DB30C8"/>
    <w:rsid w:val="00DC0D7C"/>
    <w:rsid w:val="00E02013"/>
    <w:rsid w:val="00F14608"/>
    <w:rsid w:val="00F4580B"/>
    <w:rsid w:val="00F74516"/>
    <w:rsid w:val="00F76C23"/>
    <w:rsid w:val="00FA5E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1F5D70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%20word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 word</Template>
  <TotalTime>10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annamaria</cp:lastModifiedBy>
  <cp:revision>9</cp:revision>
  <dcterms:created xsi:type="dcterms:W3CDTF">2018-05-31T11:05:00Z</dcterms:created>
  <dcterms:modified xsi:type="dcterms:W3CDTF">2018-11-23T08:02:00Z</dcterms:modified>
</cp:coreProperties>
</file>