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8C526E" w:rsidRDefault="008C526E" w:rsidP="008C526E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“ORTO DIDATTICO”</w:t>
      </w:r>
    </w:p>
    <w:p w:rsidR="008C526E" w:rsidRDefault="008C526E" w:rsidP="008C526E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8C526E" w:rsidRPr="007C7255" w:rsidTr="008C526E">
        <w:tc>
          <w:tcPr>
            <w:tcW w:w="5665" w:type="dxa"/>
          </w:tcPr>
          <w:p w:rsidR="008C526E" w:rsidRPr="007C7255" w:rsidRDefault="008C526E" w:rsidP="00DB4548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8C526E" w:rsidRPr="007C7255" w:rsidRDefault="008C526E" w:rsidP="00DB4548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8C526E" w:rsidRP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8C526E">
              <w:rPr>
                <w:rFonts w:ascii="Verdana" w:hAnsi="Verdana"/>
                <w:b/>
                <w:color w:val="FF0000"/>
              </w:rPr>
              <w:t>PREZZO IVA INCLUSA</w:t>
            </w:r>
          </w:p>
        </w:tc>
      </w:tr>
      <w:tr w:rsidR="008C526E" w:rsidRPr="007C7255" w:rsidTr="008C526E">
        <w:tc>
          <w:tcPr>
            <w:tcW w:w="5665" w:type="dxa"/>
          </w:tcPr>
          <w:p w:rsidR="008C526E" w:rsidRPr="004A525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SACCHI DI TERRICCIO 45L</w:t>
            </w:r>
          </w:p>
        </w:tc>
        <w:tc>
          <w:tcPr>
            <w:tcW w:w="2296" w:type="dxa"/>
          </w:tcPr>
          <w:p w:rsidR="008C526E" w:rsidRPr="004A525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Pr="004A525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PALETTINE</w:t>
            </w:r>
          </w:p>
        </w:tc>
        <w:tc>
          <w:tcPr>
            <w:tcW w:w="2296" w:type="dxa"/>
          </w:tcPr>
          <w:p w:rsidR="008C526E" w:rsidRPr="004A525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Pr="004A525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ZAPPETTI</w:t>
            </w:r>
          </w:p>
        </w:tc>
        <w:tc>
          <w:tcPr>
            <w:tcW w:w="2296" w:type="dxa"/>
          </w:tcPr>
          <w:p w:rsidR="008C526E" w:rsidRPr="004A525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Pr="004A525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VIOLETTE</w:t>
            </w:r>
          </w:p>
        </w:tc>
        <w:tc>
          <w:tcPr>
            <w:tcW w:w="2296" w:type="dxa"/>
          </w:tcPr>
          <w:p w:rsidR="008C526E" w:rsidRPr="004A525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Pr="004A525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PRIMULE</w:t>
            </w:r>
          </w:p>
        </w:tc>
        <w:tc>
          <w:tcPr>
            <w:tcW w:w="2296" w:type="dxa"/>
          </w:tcPr>
          <w:p w:rsidR="008C526E" w:rsidRPr="004A525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INSALATE MISTE (9 PIANTINE)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PIANTINE AROMATICHE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BASILICO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CIPOLLE (12 PIANTINE)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AGLIO (12 PIANTINE)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FRAGOLE (6 PIANTINE)</w:t>
            </w: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8C526E">
        <w:tc>
          <w:tcPr>
            <w:tcW w:w="5665" w:type="dxa"/>
          </w:tcPr>
          <w:p w:rsidR="008C526E" w:rsidRDefault="008C526E" w:rsidP="00DB4548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C526E" w:rsidRPr="007C7255" w:rsidTr="00397564">
        <w:trPr>
          <w:trHeight w:val="70"/>
        </w:trPr>
        <w:tc>
          <w:tcPr>
            <w:tcW w:w="7961" w:type="dxa"/>
            <w:gridSpan w:val="2"/>
          </w:tcPr>
          <w:p w:rsidR="008C526E" w:rsidRPr="008C526E" w:rsidRDefault="008C526E" w:rsidP="008C526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8C526E">
              <w:rPr>
                <w:rFonts w:ascii="Verdana" w:hAnsi="Verdana"/>
                <w:b/>
                <w:color w:val="FF0000"/>
              </w:rPr>
              <w:t>TOTALE FATTURA IVA INCLUSA</w:t>
            </w:r>
          </w:p>
        </w:tc>
        <w:tc>
          <w:tcPr>
            <w:tcW w:w="1893" w:type="dxa"/>
          </w:tcPr>
          <w:p w:rsidR="008C526E" w:rsidRDefault="008C526E" w:rsidP="00DB4548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8C526E" w:rsidRDefault="008C526E" w:rsidP="008C526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8C526E" w:rsidRDefault="008C526E" w:rsidP="008C526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622" w:rsidRDefault="00B32622" w:rsidP="008C2823">
      <w:pPr>
        <w:spacing w:after="0" w:line="240" w:lineRule="auto"/>
      </w:pPr>
      <w:r>
        <w:separator/>
      </w:r>
    </w:p>
  </w:endnote>
  <w:endnote w:type="continuationSeparator" w:id="1">
    <w:p w:rsidR="00B32622" w:rsidRDefault="00B32622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622" w:rsidRDefault="00B32622" w:rsidP="008C2823">
      <w:pPr>
        <w:spacing w:after="0" w:line="240" w:lineRule="auto"/>
      </w:pPr>
      <w:r>
        <w:separator/>
      </w:r>
    </w:p>
  </w:footnote>
  <w:footnote w:type="continuationSeparator" w:id="1">
    <w:p w:rsidR="00B32622" w:rsidRDefault="00B32622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C7388"/>
    <w:rsid w:val="002E118B"/>
    <w:rsid w:val="002E42A3"/>
    <w:rsid w:val="002E5275"/>
    <w:rsid w:val="00347209"/>
    <w:rsid w:val="003A68C8"/>
    <w:rsid w:val="003F27A0"/>
    <w:rsid w:val="00404D95"/>
    <w:rsid w:val="00407639"/>
    <w:rsid w:val="0044305D"/>
    <w:rsid w:val="00452B93"/>
    <w:rsid w:val="00476953"/>
    <w:rsid w:val="004A1C60"/>
    <w:rsid w:val="004D0D8B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52BAA"/>
    <w:rsid w:val="00896F70"/>
    <w:rsid w:val="008A32F6"/>
    <w:rsid w:val="008C2823"/>
    <w:rsid w:val="008C526E"/>
    <w:rsid w:val="00984839"/>
    <w:rsid w:val="00986038"/>
    <w:rsid w:val="0099593F"/>
    <w:rsid w:val="009B44B6"/>
    <w:rsid w:val="009C5B81"/>
    <w:rsid w:val="009F2F6A"/>
    <w:rsid w:val="00A94FF0"/>
    <w:rsid w:val="00AA7B5F"/>
    <w:rsid w:val="00B32622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E812AA"/>
    <w:rsid w:val="00F14608"/>
    <w:rsid w:val="00F4580B"/>
    <w:rsid w:val="00F74516"/>
    <w:rsid w:val="00F76C23"/>
    <w:rsid w:val="00FA5EAB"/>
    <w:rsid w:val="00FC77EC"/>
    <w:rsid w:val="00FE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11</cp:revision>
  <dcterms:created xsi:type="dcterms:W3CDTF">2018-03-28T10:30:00Z</dcterms:created>
  <dcterms:modified xsi:type="dcterms:W3CDTF">2019-03-14T09:47:00Z</dcterms:modified>
</cp:coreProperties>
</file>