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F76A31">
        <w:rPr>
          <w:rFonts w:ascii="Verdana" w:hAnsi="Verdana"/>
          <w:b/>
        </w:rPr>
        <w:t>ORTO DIDATTICO</w:t>
      </w:r>
      <w:r>
        <w:rPr>
          <w:rFonts w:ascii="Verdana" w:hAnsi="Verdana"/>
          <w:b/>
        </w:rPr>
        <w:t>”</w:t>
      </w:r>
    </w:p>
    <w:p w:rsidR="00F76A31" w:rsidRDefault="00F76A31" w:rsidP="00F76A31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F76A31" w:rsidRPr="007C7255" w:rsidTr="00F76A31">
        <w:tc>
          <w:tcPr>
            <w:tcW w:w="5665" w:type="dxa"/>
          </w:tcPr>
          <w:p w:rsidR="00F76A31" w:rsidRPr="007C7255" w:rsidRDefault="00F76A31" w:rsidP="00ED1FBC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F76A31" w:rsidRPr="007C7255" w:rsidRDefault="00F76A31" w:rsidP="00ED1FBC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F76A31" w:rsidRP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F76A31">
              <w:rPr>
                <w:rFonts w:ascii="Verdana" w:hAnsi="Verdana"/>
                <w:b/>
                <w:color w:val="FF0000"/>
              </w:rPr>
              <w:t>PREZZO IVA INCLUSA</w:t>
            </w:r>
          </w:p>
        </w:tc>
      </w:tr>
      <w:tr w:rsidR="00F76A31" w:rsidRPr="007C7255" w:rsidTr="00F76A31">
        <w:tc>
          <w:tcPr>
            <w:tcW w:w="5665" w:type="dxa"/>
          </w:tcPr>
          <w:p w:rsidR="00F76A31" w:rsidRPr="004A525E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BIANCO</w:t>
            </w:r>
          </w:p>
        </w:tc>
        <w:tc>
          <w:tcPr>
            <w:tcW w:w="2296" w:type="dxa"/>
          </w:tcPr>
          <w:p w:rsidR="00F76A31" w:rsidRPr="004A525E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Pr="004A525E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NERO</w:t>
            </w:r>
          </w:p>
        </w:tc>
        <w:tc>
          <w:tcPr>
            <w:tcW w:w="2296" w:type="dxa"/>
          </w:tcPr>
          <w:p w:rsidR="00F76A31" w:rsidRPr="004A525E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Pr="004A525E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PENNARELLI INDELEBILI NERO PUNTA TONDA</w:t>
            </w:r>
          </w:p>
        </w:tc>
        <w:tc>
          <w:tcPr>
            <w:tcW w:w="2296" w:type="dxa"/>
          </w:tcPr>
          <w:p w:rsidR="00F76A31" w:rsidRPr="004A525E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Pr="004A525E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PENNARELLI INDELEBILI NERO PUNTA PIATTA</w:t>
            </w:r>
          </w:p>
        </w:tc>
        <w:tc>
          <w:tcPr>
            <w:tcW w:w="2296" w:type="dxa"/>
          </w:tcPr>
          <w:p w:rsidR="00F76A31" w:rsidRPr="004A525E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Pr="004A525E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QUADERNONI A PAGINE BIANCHE</w:t>
            </w:r>
          </w:p>
        </w:tc>
        <w:tc>
          <w:tcPr>
            <w:tcW w:w="2296" w:type="dxa"/>
          </w:tcPr>
          <w:p w:rsidR="00F76A31" w:rsidRPr="004A525E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SCATOLA PASTELLI ACQUARELLATI DA 12</w:t>
            </w: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RICARICHE PER COLLA A CALDO KG 1</w:t>
            </w: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Pr="00F76A31" w:rsidRDefault="00F76A31" w:rsidP="00F76A31">
            <w:pPr>
              <w:spacing w:after="0" w:line="240" w:lineRule="auto"/>
              <w:jc w:val="right"/>
              <w:rPr>
                <w:rFonts w:ascii="Verdana" w:hAnsi="Verdana"/>
                <w:b/>
                <w:color w:val="FF0000"/>
              </w:rPr>
            </w:pPr>
            <w:r w:rsidRPr="00F76A31">
              <w:rPr>
                <w:rFonts w:ascii="Verdana" w:hAnsi="Verdana"/>
                <w:b/>
                <w:color w:val="FF0000"/>
              </w:rPr>
              <w:t>TOTALE FATTURA IVA INCLUSA</w:t>
            </w: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F76A31" w:rsidRDefault="00F76A31" w:rsidP="00F76A31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Pr="00291CF6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007" w:rsidRDefault="00186007" w:rsidP="008C2823">
      <w:pPr>
        <w:spacing w:after="0" w:line="240" w:lineRule="auto"/>
      </w:pPr>
      <w:r>
        <w:separator/>
      </w:r>
    </w:p>
  </w:endnote>
  <w:endnote w:type="continuationSeparator" w:id="1">
    <w:p w:rsidR="00186007" w:rsidRDefault="00186007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007" w:rsidRDefault="00186007" w:rsidP="008C2823">
      <w:pPr>
        <w:spacing w:after="0" w:line="240" w:lineRule="auto"/>
      </w:pPr>
      <w:r>
        <w:separator/>
      </w:r>
    </w:p>
  </w:footnote>
  <w:footnote w:type="continuationSeparator" w:id="1">
    <w:p w:rsidR="00186007" w:rsidRDefault="00186007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143BE"/>
    <w:rsid w:val="000513AA"/>
    <w:rsid w:val="000B0461"/>
    <w:rsid w:val="000B57D7"/>
    <w:rsid w:val="000D5983"/>
    <w:rsid w:val="000E37D3"/>
    <w:rsid w:val="00174208"/>
    <w:rsid w:val="00186007"/>
    <w:rsid w:val="001B5250"/>
    <w:rsid w:val="001C42AC"/>
    <w:rsid w:val="001F22F6"/>
    <w:rsid w:val="00210660"/>
    <w:rsid w:val="002812EF"/>
    <w:rsid w:val="002E118B"/>
    <w:rsid w:val="002E42A3"/>
    <w:rsid w:val="002E5275"/>
    <w:rsid w:val="00347209"/>
    <w:rsid w:val="003A68C8"/>
    <w:rsid w:val="003F27A0"/>
    <w:rsid w:val="00407639"/>
    <w:rsid w:val="0044305D"/>
    <w:rsid w:val="00452B93"/>
    <w:rsid w:val="00476953"/>
    <w:rsid w:val="004A1C60"/>
    <w:rsid w:val="004D0D8B"/>
    <w:rsid w:val="005933CE"/>
    <w:rsid w:val="00743F8B"/>
    <w:rsid w:val="00757EBC"/>
    <w:rsid w:val="00760C43"/>
    <w:rsid w:val="00783D65"/>
    <w:rsid w:val="00785759"/>
    <w:rsid w:val="007B171A"/>
    <w:rsid w:val="007B24B2"/>
    <w:rsid w:val="007C5E8D"/>
    <w:rsid w:val="00852BAA"/>
    <w:rsid w:val="00896F70"/>
    <w:rsid w:val="008A32F6"/>
    <w:rsid w:val="008C2823"/>
    <w:rsid w:val="00984839"/>
    <w:rsid w:val="00986038"/>
    <w:rsid w:val="0099593F"/>
    <w:rsid w:val="009B44B6"/>
    <w:rsid w:val="009C5B81"/>
    <w:rsid w:val="009F2F6A"/>
    <w:rsid w:val="00A72047"/>
    <w:rsid w:val="00A94FF0"/>
    <w:rsid w:val="00AA7B5F"/>
    <w:rsid w:val="00B44891"/>
    <w:rsid w:val="00BA584A"/>
    <w:rsid w:val="00BB197C"/>
    <w:rsid w:val="00C8792D"/>
    <w:rsid w:val="00CA5694"/>
    <w:rsid w:val="00CD148B"/>
    <w:rsid w:val="00D71E39"/>
    <w:rsid w:val="00D76149"/>
    <w:rsid w:val="00DB30C8"/>
    <w:rsid w:val="00DC0D7C"/>
    <w:rsid w:val="00E02013"/>
    <w:rsid w:val="00F14608"/>
    <w:rsid w:val="00F4580B"/>
    <w:rsid w:val="00F74516"/>
    <w:rsid w:val="00F76A31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9</cp:revision>
  <dcterms:created xsi:type="dcterms:W3CDTF">2018-03-28T10:30:00Z</dcterms:created>
  <dcterms:modified xsi:type="dcterms:W3CDTF">2019-03-21T07:59:00Z</dcterms:modified>
</cp:coreProperties>
</file>