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991" w:rsidRPr="00F2509C" w:rsidRDefault="00CE3991" w:rsidP="00F2509C">
      <w:pPr>
        <w:jc w:val="both"/>
        <w:rPr>
          <w:rFonts w:ascii="Verdana" w:hAnsi="Verdana"/>
          <w:b/>
          <w:sz w:val="20"/>
          <w:szCs w:val="20"/>
        </w:rPr>
      </w:pPr>
      <w:r w:rsidRPr="00F2509C">
        <w:rPr>
          <w:rFonts w:ascii="Verdana" w:hAnsi="Verdana"/>
          <w:sz w:val="20"/>
          <w:szCs w:val="20"/>
        </w:rPr>
        <w:t>Allegato 2</w:t>
      </w:r>
      <w:r w:rsidR="00F2509C">
        <w:rPr>
          <w:rFonts w:ascii="Verdana" w:hAnsi="Verdana"/>
          <w:sz w:val="20"/>
          <w:szCs w:val="20"/>
        </w:rPr>
        <w:t xml:space="preserve"> - </w:t>
      </w:r>
      <w:r w:rsidRPr="00F2509C">
        <w:rPr>
          <w:rFonts w:ascii="Verdana" w:hAnsi="Verdana"/>
          <w:b/>
          <w:sz w:val="20"/>
          <w:szCs w:val="20"/>
        </w:rPr>
        <w:t>ELENCO TITOLI VALUTABILI</w:t>
      </w:r>
    </w:p>
    <w:p w:rsidR="00CE3991" w:rsidRPr="00F2509C" w:rsidRDefault="00CE3991" w:rsidP="00CE3991">
      <w:pPr>
        <w:jc w:val="center"/>
        <w:rPr>
          <w:rFonts w:ascii="Verdana" w:hAnsi="Verdana"/>
          <w:b/>
          <w:sz w:val="20"/>
          <w:szCs w:val="20"/>
        </w:rPr>
      </w:pP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 w:rsidRPr="00F2509C">
        <w:rPr>
          <w:rFonts w:ascii="Calibri" w:eastAsia="Calibri" w:hAnsi="Calibri" w:cs="Calibri"/>
          <w:sz w:val="20"/>
          <w:szCs w:val="20"/>
        </w:rPr>
        <w:t>Il/La sottoscritto/a</w:t>
      </w:r>
      <w:r w:rsidR="00F2509C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</w:rPr>
        <w:t>___________________________________________________________________</w:t>
      </w:r>
    </w:p>
    <w:p w:rsidR="00CE3991" w:rsidRDefault="00CE3991" w:rsidP="00950202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nato/a a _________</w:t>
      </w:r>
      <w:r w:rsidR="00CB33B4">
        <w:rPr>
          <w:rFonts w:ascii="Calibri" w:eastAsia="Calibri" w:hAnsi="Calibri" w:cs="Calibri"/>
        </w:rPr>
        <w:t xml:space="preserve">__________________________ </w:t>
      </w:r>
      <w:r>
        <w:rPr>
          <w:rFonts w:ascii="Calibri" w:eastAsia="Calibri" w:hAnsi="Calibri" w:cs="Calibri"/>
        </w:rPr>
        <w:t xml:space="preserve">il_______________________    </w:t>
      </w:r>
      <w:r w:rsidR="00CB33B4"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 xml:space="preserve">n relazione alla propria istanza di partecipare alla selezione in qualità di </w:t>
      </w:r>
      <w:r w:rsidR="00F2509C">
        <w:rPr>
          <w:rFonts w:ascii="Calibri" w:eastAsia="Calibri" w:hAnsi="Calibri" w:cs="Calibri"/>
        </w:rPr>
        <w:t>ESPERTO</w:t>
      </w:r>
      <w:r>
        <w:rPr>
          <w:rFonts w:ascii="Calibri" w:eastAsia="Calibri" w:hAnsi="Calibri" w:cs="Calibri"/>
        </w:rPr>
        <w:t xml:space="preserve">, per il progetto </w:t>
      </w:r>
      <w:r w:rsidR="00950202">
        <w:rPr>
          <w:rFonts w:ascii="Calibri" w:eastAsia="Calibri" w:hAnsi="Calibri" w:cs="Calibri"/>
          <w:i/>
        </w:rPr>
        <w:t>“Noi salviamo l’ambiente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3738B9">
        <w:rPr>
          <w:rFonts w:ascii="Helvetica Neue" w:eastAsia="SimSun" w:hAnsi="Helvetica Neue" w:cs="Mangal"/>
          <w:kern w:val="3"/>
          <w:lang w:eastAsia="zh-CN" w:bidi="hi-IN"/>
        </w:rPr>
        <w:t>5</w:t>
      </w:r>
      <w:r w:rsidR="00950202">
        <w:rPr>
          <w:rFonts w:ascii="Helvetica Neue" w:eastAsia="SimSun" w:hAnsi="Helvetica Neue" w:cs="Mangal"/>
          <w:kern w:val="3"/>
          <w:lang w:eastAsia="zh-CN" w:bidi="hi-IN"/>
        </w:rPr>
        <w:t>A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3738B9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950202">
        <w:rPr>
          <w:rFonts w:ascii="Helvetica Neue" w:eastAsia="SimSun" w:hAnsi="Helvetica Neue" w:cs="Mangal"/>
          <w:kern w:val="3"/>
          <w:lang w:eastAsia="zh-CN" w:bidi="hi-IN"/>
        </w:rPr>
        <w:t>84</w:t>
      </w:r>
      <w:r>
        <w:rPr>
          <w:rFonts w:ascii="Calibri" w:eastAsia="Calibri" w:hAnsi="Calibri" w:cs="Calibri"/>
        </w:rPr>
        <w:t xml:space="preserve">, 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F2509C" w:rsidRDefault="00F2509C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 con votazione 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Laurea </w:t>
            </w:r>
            <w:r w:rsidR="00CB33B4">
              <w:rPr>
                <w:rFonts w:ascii="Verdana" w:eastAsia="Calibri" w:hAnsi="Verdana"/>
                <w:sz w:val="20"/>
                <w:szCs w:val="20"/>
                <w:lang w:eastAsia="en-US"/>
              </w:rPr>
              <w:t>in ______________________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Titolo per l’accesso all’insegnamento nella scuola primaria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Esperienza d’insegnamento, lavorativa e/o imprenditoriale nel settore attinente il modulo (specificare il periodo)</w:t>
            </w:r>
          </w:p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Docenza in corsi PON di durata non inferiore a 30 ore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Funzione di tutor e/o referente per la valutazione in progetti PON (elencare)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2509C" w:rsidRPr="001431EF" w:rsidTr="00CE3991">
        <w:tc>
          <w:tcPr>
            <w:tcW w:w="1314" w:type="dxa"/>
          </w:tcPr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Attività di formatore in corsi attinenti il modulo 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F2509C" w:rsidRPr="00CE3991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F2509C" w:rsidRPr="00CE3991" w:rsidRDefault="00F2509C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2509C" w:rsidRPr="001431EF" w:rsidTr="00CE3991">
        <w:tc>
          <w:tcPr>
            <w:tcW w:w="1314" w:type="dxa"/>
          </w:tcPr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Partecipazione a corsi di formazione attinenti il modulo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F2509C" w:rsidRPr="00CE3991" w:rsidRDefault="00F2509C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2509C" w:rsidRPr="001431EF" w:rsidTr="00CE3991">
        <w:tc>
          <w:tcPr>
            <w:tcW w:w="1314" w:type="dxa"/>
          </w:tcPr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Pubblicazioni e/o produzione di materiale multimediale attinenti il modulo (elencare)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F2509C" w:rsidRPr="00CE3991" w:rsidRDefault="00F2509C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  <w:r w:rsidR="00F2509C">
        <w:rPr>
          <w:rFonts w:ascii="Verdana" w:hAnsi="Verdana"/>
          <w:sz w:val="20"/>
          <w:szCs w:val="20"/>
        </w:rPr>
        <w:tab/>
      </w:r>
      <w:r w:rsidR="00F2509C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  <w:r w:rsidR="00F2509C">
        <w:rPr>
          <w:rFonts w:ascii="Verdana" w:hAnsi="Verdana"/>
          <w:sz w:val="20"/>
          <w:szCs w:val="20"/>
        </w:rPr>
        <w:t>______</w:t>
      </w:r>
    </w:p>
    <w:sectPr w:rsidR="00CE3991" w:rsidRPr="00CE3991" w:rsidSect="001609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CE3991"/>
    <w:rsid w:val="000513AA"/>
    <w:rsid w:val="000B0461"/>
    <w:rsid w:val="000B57D7"/>
    <w:rsid w:val="000D5983"/>
    <w:rsid w:val="000E37D3"/>
    <w:rsid w:val="0016096C"/>
    <w:rsid w:val="00174208"/>
    <w:rsid w:val="001B2816"/>
    <w:rsid w:val="001C42AC"/>
    <w:rsid w:val="001F22F6"/>
    <w:rsid w:val="002E118B"/>
    <w:rsid w:val="002E42A3"/>
    <w:rsid w:val="00347209"/>
    <w:rsid w:val="003639F2"/>
    <w:rsid w:val="003738B9"/>
    <w:rsid w:val="003A68C8"/>
    <w:rsid w:val="00452B93"/>
    <w:rsid w:val="00476953"/>
    <w:rsid w:val="004A1C60"/>
    <w:rsid w:val="004D0D8B"/>
    <w:rsid w:val="005933CE"/>
    <w:rsid w:val="00760C43"/>
    <w:rsid w:val="00783D65"/>
    <w:rsid w:val="007B171A"/>
    <w:rsid w:val="007C5E8D"/>
    <w:rsid w:val="00852BAA"/>
    <w:rsid w:val="008A32F6"/>
    <w:rsid w:val="00950202"/>
    <w:rsid w:val="00984839"/>
    <w:rsid w:val="0099593F"/>
    <w:rsid w:val="009F2F6A"/>
    <w:rsid w:val="00AA7B5F"/>
    <w:rsid w:val="00B44891"/>
    <w:rsid w:val="00BA584A"/>
    <w:rsid w:val="00CA5694"/>
    <w:rsid w:val="00CB33B4"/>
    <w:rsid w:val="00CD148B"/>
    <w:rsid w:val="00CE3991"/>
    <w:rsid w:val="00D76149"/>
    <w:rsid w:val="00DB30C8"/>
    <w:rsid w:val="00DC0D7C"/>
    <w:rsid w:val="00E02013"/>
    <w:rsid w:val="00F14608"/>
    <w:rsid w:val="00F2509C"/>
    <w:rsid w:val="00F4580B"/>
    <w:rsid w:val="00F74516"/>
    <w:rsid w:val="00F76C23"/>
    <w:rsid w:val="00FA0CD2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6096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7</cp:revision>
  <dcterms:created xsi:type="dcterms:W3CDTF">2018-05-31T11:05:00Z</dcterms:created>
  <dcterms:modified xsi:type="dcterms:W3CDTF">2018-11-23T09:02:00Z</dcterms:modified>
</cp:coreProperties>
</file>