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982282" w:rsidRDefault="00BF65AE" w:rsidP="00982282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BF4CDF">
        <w:rPr>
          <w:rFonts w:ascii="Calibri" w:eastAsia="Calibri" w:hAnsi="Calibri" w:cs="Calibri"/>
          <w:b/>
        </w:rPr>
        <w:t>personale ATA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1B0A24" w:rsidRPr="001674EF">
        <w:rPr>
          <w:rFonts w:asciiTheme="minorHAnsi" w:hAnsiTheme="minorHAnsi" w:cstheme="minorHAnsi"/>
          <w:b/>
        </w:rPr>
        <w:t xml:space="preserve">Obiettivo specifico 10.2 – Miglioramento delle competenze chiave degli allievi, anche mediante il supporto dello sviluppo delle capacità di docenti, formatori e staff. </w:t>
      </w:r>
      <w:r w:rsidR="00982282" w:rsidRPr="001674EF">
        <w:rPr>
          <w:rFonts w:asciiTheme="minorHAnsi" w:hAnsiTheme="minorHAnsi" w:cstheme="minorHAnsi"/>
          <w:b/>
        </w:rPr>
        <w:t xml:space="preserve">Azione 10.2.5 Azioni volte allo sviluppo delle competenze trasversali </w:t>
      </w:r>
      <w:r w:rsidR="00982282">
        <w:rPr>
          <w:rFonts w:asciiTheme="minorHAnsi" w:hAnsiTheme="minorHAnsi" w:cstheme="minorHAnsi"/>
          <w:b/>
        </w:rPr>
        <w:t>Sottoazione 10.2.5A Competenze trasversali</w:t>
      </w:r>
    </w:p>
    <w:p w:rsidR="00BF65AE" w:rsidRDefault="00BF65AE" w:rsidP="001B0A24">
      <w:pPr>
        <w:widowControl w:val="0"/>
        <w:jc w:val="both"/>
        <w:rPr>
          <w:rFonts w:ascii="Calibri" w:eastAsia="Calibri" w:hAnsi="Calibri" w:cs="Calibri"/>
        </w:rPr>
      </w:pPr>
    </w:p>
    <w:p w:rsidR="001B0A24" w:rsidRDefault="001B0A24" w:rsidP="001B0A24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1B0A24" w:rsidRDefault="001B0A24" w:rsidP="001B0A24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1B0A24" w:rsidRDefault="001B0A24" w:rsidP="001B0A24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1B0A24" w:rsidRDefault="001B0A24" w:rsidP="001B0A24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1B0A24" w:rsidRDefault="001B0A24" w:rsidP="001B0A24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1B0A24" w:rsidRDefault="001B0A24" w:rsidP="001B0A24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1B0A24" w:rsidRDefault="001B0A24" w:rsidP="001B0A24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982282" w:rsidRDefault="001B0A24" w:rsidP="00982282">
      <w:pPr>
        <w:widowControl w:val="0"/>
        <w:spacing w:after="100"/>
        <w:jc w:val="both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>
        <w:rPr>
          <w:rFonts w:ascii="Calibri" w:eastAsia="Calibri" w:hAnsi="Calibri" w:cs="Calibri"/>
        </w:rPr>
        <w:t xml:space="preserve">di partecipare alla selezione in qualità di docente PERSONALE AMMINISTRATIVO, per il progetto </w:t>
      </w:r>
      <w:r w:rsidR="00982282">
        <w:rPr>
          <w:rFonts w:ascii="Calibri" w:eastAsia="Calibri" w:hAnsi="Calibri" w:cs="Calibri"/>
          <w:i/>
        </w:rPr>
        <w:t xml:space="preserve">“Noi salviamo l’ambiente” </w:t>
      </w:r>
      <w:r w:rsidR="00982282">
        <w:rPr>
          <w:rFonts w:ascii="Calibri" w:eastAsia="Calibri" w:hAnsi="Calibri" w:cs="Calibri"/>
        </w:rPr>
        <w:t xml:space="preserve">CODICE </w:t>
      </w:r>
      <w:r w:rsidR="00982282" w:rsidRPr="002F6031">
        <w:rPr>
          <w:rFonts w:eastAsia="SimSun" w:cs="Mangal"/>
          <w:kern w:val="3"/>
          <w:lang w:eastAsia="zh-CN" w:bidi="hi-IN"/>
        </w:rPr>
        <w:t>10</w:t>
      </w:r>
      <w:r w:rsidR="00982282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982282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982282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982282">
        <w:rPr>
          <w:rFonts w:ascii="Helvetica Neue" w:eastAsia="SimSun" w:hAnsi="Helvetica Neue" w:cs="Mangal"/>
          <w:kern w:val="3"/>
          <w:lang w:eastAsia="zh-CN" w:bidi="hi-IN"/>
        </w:rPr>
        <w:t>5A</w:t>
      </w:r>
      <w:r w:rsidR="00982282"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 w:rsidR="00982282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982282"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982282">
        <w:rPr>
          <w:rFonts w:ascii="Helvetica Neue" w:eastAsia="SimSun" w:hAnsi="Helvetica Neue" w:cs="Mangal"/>
          <w:kern w:val="3"/>
          <w:lang w:eastAsia="zh-CN" w:bidi="hi-IN"/>
        </w:rPr>
        <w:t>8</w:t>
      </w:r>
      <w:r w:rsidR="00982282"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982282">
        <w:rPr>
          <w:rFonts w:ascii="Helvetica Neue" w:eastAsia="SimSun" w:hAnsi="Helvetica Neue" w:cs="Mangal"/>
          <w:kern w:val="3"/>
          <w:lang w:eastAsia="zh-CN" w:bidi="hi-IN"/>
        </w:rPr>
        <w:t>84.</w:t>
      </w:r>
    </w:p>
    <w:p w:rsidR="001B0A24" w:rsidRDefault="001B0A24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6979DC" w:rsidRDefault="006979DC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6979DC" w:rsidRDefault="006979DC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6979DC" w:rsidRDefault="006979DC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6979DC" w:rsidRDefault="006979DC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1B0A24" w:rsidRDefault="001B0A24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  <w:r w:rsidR="001B0A24">
        <w:rPr>
          <w:rFonts w:ascii="Verdana" w:eastAsia="Arial" w:hAnsi="Verdana" w:cs="Arial"/>
          <w:sz w:val="18"/>
          <w:szCs w:val="18"/>
          <w:bdr w:val="nil"/>
        </w:rPr>
        <w:t>(Allegato 2)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9C2841" w:rsidRDefault="00BF65AE" w:rsidP="00BF4CDF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Luogo e data </w:t>
      </w:r>
      <w:r w:rsidR="001B0A24">
        <w:rPr>
          <w:rFonts w:ascii="Calibri" w:eastAsia="Calibri" w:hAnsi="Calibri" w:cs="Calibri"/>
        </w:rPr>
        <w:t>_______________________</w:t>
      </w:r>
    </w:p>
    <w:p w:rsidR="009C2841" w:rsidRDefault="009C2841" w:rsidP="00BF4CDF">
      <w:pPr>
        <w:widowControl w:val="0"/>
        <w:spacing w:after="100"/>
        <w:rPr>
          <w:rFonts w:ascii="Calibri" w:eastAsia="Calibri" w:hAnsi="Calibri" w:cs="Calibri"/>
        </w:rPr>
      </w:pPr>
    </w:p>
    <w:p w:rsidR="00872403" w:rsidRPr="00677F5D" w:rsidRDefault="00BF65AE" w:rsidP="00BF4CDF">
      <w:pPr>
        <w:widowControl w:val="0"/>
        <w:spacing w:after="100"/>
        <w:rPr>
          <w:rFonts w:ascii="Verdana" w:hAnsi="Verdana"/>
        </w:rPr>
      </w:pPr>
      <w:r>
        <w:rPr>
          <w:rFonts w:ascii="Calibri" w:eastAsia="Calibri" w:hAnsi="Calibri" w:cs="Calibri"/>
        </w:rPr>
        <w:t xml:space="preserve"> Firma _______________________</w:t>
      </w: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005" w:rsidRDefault="005B2005" w:rsidP="00BF65AE">
      <w:r>
        <w:separator/>
      </w:r>
    </w:p>
  </w:endnote>
  <w:endnote w:type="continuationSeparator" w:id="1">
    <w:p w:rsidR="005B2005" w:rsidRDefault="005B2005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5B2005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005" w:rsidRDefault="005B2005" w:rsidP="00BF65AE">
      <w:r>
        <w:separator/>
      </w:r>
    </w:p>
  </w:footnote>
  <w:footnote w:type="continuationSeparator" w:id="1">
    <w:p w:rsidR="005B2005" w:rsidRDefault="005B2005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5B200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1B0A24"/>
    <w:rsid w:val="001E5BCE"/>
    <w:rsid w:val="00206C0F"/>
    <w:rsid w:val="002123F3"/>
    <w:rsid w:val="00231FC8"/>
    <w:rsid w:val="0031504D"/>
    <w:rsid w:val="00444122"/>
    <w:rsid w:val="005245F2"/>
    <w:rsid w:val="005B2005"/>
    <w:rsid w:val="006324E1"/>
    <w:rsid w:val="00642065"/>
    <w:rsid w:val="00677F5D"/>
    <w:rsid w:val="006979DC"/>
    <w:rsid w:val="00712CD5"/>
    <w:rsid w:val="00733BC9"/>
    <w:rsid w:val="007A6D37"/>
    <w:rsid w:val="008642AE"/>
    <w:rsid w:val="00872403"/>
    <w:rsid w:val="00982282"/>
    <w:rsid w:val="009C2841"/>
    <w:rsid w:val="00A83C9D"/>
    <w:rsid w:val="00B23DE1"/>
    <w:rsid w:val="00B65AFC"/>
    <w:rsid w:val="00BF4CDF"/>
    <w:rsid w:val="00BF65AE"/>
    <w:rsid w:val="00DE698C"/>
    <w:rsid w:val="00EB1A57"/>
    <w:rsid w:val="00F018DA"/>
    <w:rsid w:val="00F07C92"/>
    <w:rsid w:val="00FB2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26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15</cp:revision>
  <cp:lastPrinted>2018-04-12T08:21:00Z</cp:lastPrinted>
  <dcterms:created xsi:type="dcterms:W3CDTF">2018-01-11T10:47:00Z</dcterms:created>
  <dcterms:modified xsi:type="dcterms:W3CDTF">2018-09-05T09:36:00Z</dcterms:modified>
</cp:coreProperties>
</file>